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header2.xml" ContentType="application/vnd.openxmlformats-officedocument.wordprocessingml.header+xml"/>
  <Override PartName="/word/comments.xml" ContentType="application/vnd.openxmlformats-officedocument.wordprocessingml.comment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0"/>
        <w:gridCol w:w="7650"/>
      </w:tblGrid>
      <w:tr w:rsidRPr="00A970DD" w:rsidR="00A970DD" w:rsidTr="0D0E79F9" w14:paraId="752F640F" w14:textId="77777777">
        <w:trPr>
          <w:trHeight w:val="495"/>
        </w:trPr>
        <w:tc>
          <w:tcPr>
            <w:tcW w:w="19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DBE5F1"/>
            <w:tcMar/>
            <w:vAlign w:val="center"/>
            <w:hideMark/>
          </w:tcPr>
          <w:p w:rsidRPr="00A970DD" w:rsidR="00A970DD" w:rsidP="33ABD565" w:rsidRDefault="00A970DD" w14:paraId="60DA376C" w14:textId="7777777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commentRangeStart w:id="2045945235"/>
            <w:r w:rsidRPr="0D0E79F9" w:rsidR="00A970DD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>Title</w:t>
            </w:r>
            <w:r w:rsidRPr="0D0E79F9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  <w:commentRangeEnd w:id="2045945235"/>
            <w:r>
              <w:rPr>
                <w:rStyle w:val="CommentReference"/>
              </w:rPr>
              <w:commentReference w:id="2045945235"/>
            </w:r>
          </w:p>
        </w:tc>
        <w:tc>
          <w:tcPr>
            <w:tcW w:w="76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2E8D136F" w14:textId="0980F19C">
            <w:pPr>
              <w:pStyle w:val="Normal"/>
              <w:spacing w:after="0" w:line="240" w:lineRule="auto"/>
              <w:textAlignment w:val="baseline"/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</w:pPr>
            <w:r w:rsidRPr="33ABD565" w:rsidR="1A3BAF32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 xml:space="preserve"> </w:t>
            </w:r>
            <w:r w:rsidRPr="33ABD565" w:rsidR="628A42F9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>Resources Distribution Volunteer</w:t>
            </w:r>
          </w:p>
        </w:tc>
      </w:tr>
      <w:tr w:rsidRPr="00A970DD" w:rsidR="00A970DD" w:rsidTr="0D0E79F9" w14:paraId="00CA7D99" w14:textId="77777777">
        <w:trPr>
          <w:trHeight w:val="495"/>
        </w:trPr>
        <w:tc>
          <w:tcPr>
            <w:tcW w:w="19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DBE5F1"/>
            <w:tcMar/>
            <w:vAlign w:val="center"/>
            <w:hideMark/>
          </w:tcPr>
          <w:p w:rsidRPr="00A970DD" w:rsidR="00A970DD" w:rsidP="33ABD565" w:rsidRDefault="00A970DD" w14:paraId="361E9261" w14:textId="7777777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>Accountable to</w:t>
            </w: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76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4DE261B0" w14:textId="3329B1B3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6D482FF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 Campaigns and Communications Manager</w:t>
            </w:r>
          </w:p>
        </w:tc>
      </w:tr>
      <w:tr w:rsidRPr="00A970DD" w:rsidR="00A970DD" w:rsidTr="0D0E79F9" w14:paraId="6D12937A" w14:textId="77777777">
        <w:trPr>
          <w:trHeight w:val="600"/>
        </w:trPr>
        <w:tc>
          <w:tcPr>
            <w:tcW w:w="19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DBE5F1"/>
            <w:tcMar/>
            <w:vAlign w:val="center"/>
            <w:hideMark/>
          </w:tcPr>
          <w:p w:rsidRPr="00A970DD" w:rsidR="00A970DD" w:rsidP="33ABD565" w:rsidRDefault="00A970DD" w14:paraId="73411631" w14:textId="7777777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>Hours</w:t>
            </w: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76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22FD5E2C" w14:textId="556FC04E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37545351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 </w:t>
            </w:r>
            <w:r w:rsidRPr="33ABD565" w:rsidR="06CBA73B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4</w:t>
            </w:r>
            <w:r w:rsidRPr="33ABD565" w:rsidR="37545351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 </w:t>
            </w:r>
            <w:r w:rsidRPr="33ABD565" w:rsidR="38F670AB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hours </w:t>
            </w:r>
            <w:r w:rsidRPr="33ABD565" w:rsidR="37545351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a week</w:t>
            </w:r>
            <w:r w:rsidRPr="33ABD565" w:rsidR="2DE339C6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, worked flexibly</w:t>
            </w:r>
          </w:p>
        </w:tc>
      </w:tr>
      <w:tr w:rsidRPr="00A970DD" w:rsidR="00A970DD" w:rsidTr="0D0E79F9" w14:paraId="530A3B6D" w14:textId="77777777">
        <w:trPr>
          <w:trHeight w:val="495"/>
        </w:trPr>
        <w:tc>
          <w:tcPr>
            <w:tcW w:w="19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DBE5F1"/>
            <w:tcMar/>
            <w:vAlign w:val="center"/>
            <w:hideMark/>
          </w:tcPr>
          <w:p w:rsidRPr="00A970DD" w:rsidR="00A970DD" w:rsidP="33ABD565" w:rsidRDefault="00A970DD" w14:paraId="7CB092D2" w14:textId="7777777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>Location</w:t>
            </w: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76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45C5DF09" w14:textId="00E6738E">
            <w:pPr>
              <w:pStyle w:val="Normal"/>
              <w:spacing w:after="0" w:line="240" w:lineRule="auto"/>
              <w:ind/>
              <w:textAlignment w:val="baseline"/>
              <w:rPr>
                <w:rFonts w:ascii="Helvetica" w:hAnsi="Helvetica" w:eastAsia="Helvetica" w:cs="Helvetica"/>
                <w:noProof w:val="0"/>
                <w:color w:val="auto"/>
                <w:sz w:val="22"/>
                <w:szCs w:val="22"/>
                <w:lang w:val="en-GB"/>
              </w:rPr>
            </w:pPr>
            <w:r w:rsidRPr="0D0E79F9" w:rsidR="3BF61A81">
              <w:rPr>
                <w:rStyle w:val="normaltextrun"/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>The role can either be completed at Equation’s office at Castle Cavendish Works, Radford, or the items can be taken, and packed at home</w:t>
            </w:r>
            <w:r w:rsidRPr="0D0E79F9" w:rsidR="3BF61A81">
              <w:rPr>
                <w:rStyle w:val="normaltextrun"/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 xml:space="preserve">. </w:t>
            </w:r>
            <w:r w:rsidRPr="0D0E79F9" w:rsidR="3BF61A81">
              <w:rPr>
                <w:rFonts w:ascii="Helvetica" w:hAnsi="Helvetica" w:eastAsia="Helvetica" w:cs="Helvetica"/>
                <w:noProof w:val="0"/>
                <w:color w:val="auto"/>
                <w:sz w:val="22"/>
                <w:szCs w:val="22"/>
                <w:lang w:val="en-GB"/>
              </w:rPr>
              <w:t xml:space="preserve"> </w:t>
            </w:r>
            <w:commentRangeStart w:id="1426883585"/>
            <w:commentRangeEnd w:id="1426883585"/>
            <w:r>
              <w:rPr>
                <w:rStyle w:val="CommentReference"/>
              </w:rPr>
              <w:commentReference w:id="1426883585"/>
            </w:r>
          </w:p>
        </w:tc>
      </w:tr>
    </w:tbl>
    <w:p w:rsidR="0B45AC64" w:rsidRDefault="0B45AC64" w14:paraId="34695528" w14:textId="4D8C975E"/>
    <w:p w:rsidRPr="00A970DD" w:rsidR="00A970DD" w:rsidP="00A970DD" w:rsidRDefault="00A970DD" w14:paraId="4F8B7AC1" w14:textId="77777777">
      <w:pPr>
        <w:spacing w:after="0" w:line="240" w:lineRule="auto"/>
        <w:textAlignment w:val="baseline"/>
        <w:rPr>
          <w:rFonts w:ascii="Segoe UI" w:hAnsi="Segoe UI" w:eastAsia="Times New Roman" w:cs="Segoe UI"/>
          <w:sz w:val="18"/>
          <w:szCs w:val="18"/>
          <w:lang w:eastAsia="en-GB"/>
        </w:rPr>
      </w:pPr>
      <w:r w:rsidRPr="00A970DD">
        <w:rPr>
          <w:rFonts w:ascii="Helvetica" w:hAnsi="Helvetica" w:eastAsia="Times New Roman" w:cs="Helvetica"/>
          <w:sz w:val="24"/>
          <w:szCs w:val="24"/>
          <w:lang w:eastAsia="en-GB"/>
        </w:rPr>
        <w:t> </w:t>
      </w:r>
    </w:p>
    <w:tbl>
      <w:tblPr>
        <w:tblW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0"/>
      </w:tblGrid>
      <w:tr w:rsidRPr="00A970DD" w:rsidR="00A970DD" w:rsidTr="33ABD565" w14:paraId="23165BF3" w14:textId="77777777">
        <w:trPr>
          <w:trHeight w:val="300"/>
        </w:trPr>
        <w:tc>
          <w:tcPr>
            <w:tcW w:w="96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DBE5F1"/>
            <w:tcMar/>
            <w:vAlign w:val="center"/>
            <w:hideMark/>
          </w:tcPr>
          <w:p w:rsidRPr="00A970DD" w:rsidR="00A970DD" w:rsidP="33ABD565" w:rsidRDefault="00A970DD" w14:paraId="34F12B49" w14:textId="77777777">
            <w:pPr>
              <w:spacing w:after="0" w:line="240" w:lineRule="auto"/>
              <w:ind w:right="165"/>
              <w:jc w:val="both"/>
              <w:textAlignment w:val="baseline"/>
              <w:divId w:val="1104495614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>Purpose:</w:t>
            </w: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</w:p>
        </w:tc>
      </w:tr>
      <w:tr w:rsidRPr="00A970DD" w:rsidR="00A970DD" w:rsidTr="33ABD565" w14:paraId="3A9E27AE" w14:textId="77777777">
        <w:trPr>
          <w:trHeight w:val="300"/>
        </w:trPr>
        <w:tc>
          <w:tcPr>
            <w:tcW w:w="96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2BD2373F" w14:textId="415743BA">
            <w:pPr>
              <w:pStyle w:val="Normal"/>
              <w:spacing w:after="0" w:line="240" w:lineRule="auto"/>
              <w:ind w:right="165"/>
              <w:jc w:val="both"/>
              <w:textAlignment w:val="baseline"/>
              <w:rPr>
                <w:rFonts w:ascii="Helvetica" w:hAnsi="Helvetica" w:eastAsia="Helvetica" w:cs="Helvetica"/>
                <w:color w:val="auto"/>
                <w:sz w:val="22"/>
                <w:szCs w:val="22"/>
                <w:lang w:eastAsia="en-GB"/>
              </w:rPr>
            </w:pPr>
            <w:r w:rsidRPr="33ABD565" w:rsidR="56A187E4">
              <w:rPr>
                <w:rFonts w:ascii="Helvetica" w:hAnsi="Helvetica" w:eastAsia="Helvetica" w:cs="Helvetica"/>
                <w:color w:val="auto"/>
                <w:sz w:val="22"/>
                <w:szCs w:val="22"/>
                <w:lang w:eastAsia="en-GB"/>
              </w:rPr>
              <w:t xml:space="preserve">To support the Campaigns and Communications manager </w:t>
            </w:r>
            <w:r w:rsidRPr="33ABD565" w:rsidR="4F2C4C83">
              <w:rPr>
                <w:rFonts w:ascii="Helvetica" w:hAnsi="Helvetica" w:eastAsia="Helvetica" w:cs="Helvetica"/>
                <w:color w:val="auto"/>
                <w:sz w:val="22"/>
                <w:szCs w:val="22"/>
                <w:lang w:eastAsia="en-GB"/>
              </w:rPr>
              <w:t>i</w:t>
            </w:r>
            <w:r w:rsidRPr="33ABD565" w:rsidR="4F2C4C83">
              <w:rPr>
                <w:rStyle w:val="normaltextrun"/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 xml:space="preserve">n the packing and distribution </w:t>
            </w:r>
            <w:r w:rsidRPr="33ABD565" w:rsidR="412C8194">
              <w:rPr>
                <w:rStyle w:val="normaltextrun"/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>of</w:t>
            </w:r>
            <w:r w:rsidRPr="33ABD565" w:rsidR="4F2C4C83">
              <w:rPr>
                <w:rStyle w:val="normaltextrun"/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 xml:space="preserve"> high volumes of our Domestic Abuse and Sexual Violence resources ready for circulation into the community</w:t>
            </w:r>
            <w:r w:rsidRPr="33ABD565" w:rsidR="4F2C4C83">
              <w:rPr>
                <w:rStyle w:val="normaltextrun"/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 xml:space="preserve">.  </w:t>
            </w:r>
            <w:r w:rsidRPr="33ABD565" w:rsidR="56A187E4">
              <w:rPr>
                <w:rFonts w:ascii="Helvetica" w:hAnsi="Helvetica" w:eastAsia="Helvetica" w:cs="Helvetica"/>
                <w:color w:val="auto"/>
                <w:sz w:val="22"/>
                <w:szCs w:val="22"/>
                <w:lang w:eastAsia="en-GB"/>
              </w:rPr>
              <w:t xml:space="preserve">  </w:t>
            </w:r>
          </w:p>
        </w:tc>
      </w:tr>
    </w:tbl>
    <w:p w:rsidRPr="00A970DD" w:rsidR="00A970DD" w:rsidP="00A970DD" w:rsidRDefault="00A970DD" w14:paraId="6065161A" w14:textId="77777777">
      <w:pPr>
        <w:spacing w:after="0" w:line="240" w:lineRule="auto"/>
        <w:textAlignment w:val="baseline"/>
        <w:rPr>
          <w:rFonts w:ascii="Segoe UI" w:hAnsi="Segoe UI" w:eastAsia="Times New Roman" w:cs="Segoe UI"/>
          <w:sz w:val="18"/>
          <w:szCs w:val="18"/>
          <w:lang w:eastAsia="en-GB"/>
        </w:rPr>
      </w:pPr>
      <w:r w:rsidRPr="00A970DD">
        <w:rPr>
          <w:rFonts w:ascii="Helvetica" w:hAnsi="Helvetica" w:eastAsia="Times New Roman" w:cs="Helvetica"/>
          <w:sz w:val="24"/>
          <w:szCs w:val="24"/>
          <w:lang w:eastAsia="en-GB"/>
        </w:rPr>
        <w:t> </w:t>
      </w:r>
    </w:p>
    <w:tbl>
      <w:tblPr>
        <w:tblW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5"/>
        <w:gridCol w:w="9225"/>
      </w:tblGrid>
      <w:tr w:rsidRPr="00A970DD" w:rsidR="00A970DD" w:rsidTr="33ABD565" w14:paraId="278246ED" w14:textId="77777777">
        <w:trPr>
          <w:trHeight w:val="435"/>
        </w:trPr>
        <w:tc>
          <w:tcPr>
            <w:tcW w:w="963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DBE5F1"/>
            <w:tcMar/>
            <w:vAlign w:val="center"/>
            <w:hideMark/>
          </w:tcPr>
          <w:p w:rsidRPr="00A970DD" w:rsidR="00A970DD" w:rsidP="33ABD565" w:rsidRDefault="00A970DD" w14:paraId="210DBFC2" w14:textId="3061D9E7">
            <w:pPr>
              <w:pStyle w:val="Normal"/>
              <w:spacing w:after="0" w:line="240" w:lineRule="auto"/>
              <w:textAlignment w:val="baseline"/>
              <w:divId w:val="1017775747"/>
              <w:rPr>
                <w:rFonts w:ascii="Helvetica" w:hAnsi="Helvetica" w:eastAsia="Helvetica" w:cs="Helvetica"/>
                <w:b w:val="1"/>
                <w:bCs w:val="1"/>
                <w:noProof w:val="0"/>
                <w:sz w:val="22"/>
                <w:szCs w:val="22"/>
                <w:lang w:val="en-GB"/>
              </w:rPr>
            </w:pPr>
            <w:r w:rsidRPr="33ABD565" w:rsidR="5C17677A">
              <w:rPr>
                <w:rFonts w:ascii="Helvetica" w:hAnsi="Helvetica" w:eastAsia="Helvetica" w:cs="Helvetica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2"/>
                <w:szCs w:val="22"/>
                <w:lang w:val="en-US"/>
              </w:rPr>
              <w:t>Responsibilities will include:</w:t>
            </w:r>
          </w:p>
        </w:tc>
      </w:tr>
      <w:tr w:rsidRPr="00A970DD" w:rsidR="00A970DD" w:rsidTr="33ABD565" w14:paraId="240FF979" w14:textId="77777777">
        <w:trPr>
          <w:trHeight w:val="675"/>
        </w:trPr>
        <w:tc>
          <w:tcPr>
            <w:tcW w:w="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4BE7B695" w14:textId="04ED3CD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1 </w:t>
            </w:r>
          </w:p>
        </w:tc>
        <w:tc>
          <w:tcPr>
            <w:tcW w:w="9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13544CB8" w14:textId="490AEBE4">
            <w:pPr>
              <w:spacing w:after="0" w:line="240" w:lineRule="auto"/>
              <w:ind w:right="165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6CD77808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Packing various resources for distribution to</w:t>
            </w:r>
            <w:r w:rsidRPr="33ABD565" w:rsidR="1E1D0889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 different sectors of the community as part of our routine distribution </w:t>
            </w:r>
            <w:r w:rsidRPr="33ABD565" w:rsidR="1E1D0889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pr</w:t>
            </w:r>
            <w:r w:rsidRPr="33ABD565" w:rsidR="1550A355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ogramme</w:t>
            </w:r>
          </w:p>
        </w:tc>
      </w:tr>
      <w:tr w:rsidRPr="00A970DD" w:rsidR="00A970DD" w:rsidTr="33ABD565" w14:paraId="4FFF85DB" w14:textId="77777777">
        <w:trPr>
          <w:trHeight w:val="675"/>
        </w:trPr>
        <w:tc>
          <w:tcPr>
            <w:tcW w:w="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13E26D81" w14:textId="0400976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2</w:t>
            </w:r>
          </w:p>
        </w:tc>
        <w:tc>
          <w:tcPr>
            <w:tcW w:w="9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708F9978" w14:textId="291BAB85">
            <w:pPr>
              <w:spacing w:after="0" w:line="240" w:lineRule="auto"/>
              <w:ind w:right="165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2A2C38A8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Pack and send online orders in the absence of Core Team Administrator</w:t>
            </w:r>
          </w:p>
        </w:tc>
      </w:tr>
      <w:tr w:rsidRPr="00A970DD" w:rsidR="00A970DD" w:rsidTr="33ABD565" w14:paraId="042F1BE0" w14:textId="77777777">
        <w:trPr>
          <w:trHeight w:val="615"/>
        </w:trPr>
        <w:tc>
          <w:tcPr>
            <w:tcW w:w="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18BF06BE" w14:textId="102FB6D5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3</w:t>
            </w:r>
          </w:p>
        </w:tc>
        <w:tc>
          <w:tcPr>
            <w:tcW w:w="9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737254E0" w14:textId="39F35493">
            <w:pPr>
              <w:spacing w:after="0" w:line="240" w:lineRule="auto"/>
              <w:ind w:right="165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282C4149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Pack resources for staff to take to events in the absence of Core Team Administrator</w:t>
            </w:r>
          </w:p>
        </w:tc>
      </w:tr>
      <w:tr w:rsidRPr="00A970DD" w:rsidR="00A970DD" w:rsidTr="33ABD565" w14:paraId="70410269" w14:textId="77777777">
        <w:trPr>
          <w:trHeight w:val="390"/>
        </w:trPr>
        <w:tc>
          <w:tcPr>
            <w:tcW w:w="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1E4D15A7" w14:textId="5D61F9C4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4 </w:t>
            </w:r>
          </w:p>
        </w:tc>
        <w:tc>
          <w:tcPr>
            <w:tcW w:w="9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0E4460C4" w14:textId="720013A3">
            <w:pPr>
              <w:spacing w:after="0" w:line="240" w:lineRule="auto"/>
              <w:ind w:right="165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FEA5E9E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Collate numbers of resou</w:t>
            </w:r>
            <w:r w:rsidRPr="33ABD565" w:rsidR="0FEA5E9E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rces sent out for Core Team Administrator to use in reporting</w:t>
            </w:r>
            <w:r w:rsidRPr="33ABD565" w:rsidR="5E17862A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 </w:t>
            </w:r>
          </w:p>
        </w:tc>
      </w:tr>
      <w:tr w:rsidR="272D43CA" w:rsidTr="33ABD565" w14:paraId="6B06308D">
        <w:trPr>
          <w:trHeight w:val="300"/>
        </w:trPr>
        <w:tc>
          <w:tcPr>
            <w:tcW w:w="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3F1C50E9" w:rsidP="33ABD565" w:rsidRDefault="3F1C50E9" w14:paraId="1A9A4356" w14:textId="35AA467F">
            <w:pPr>
              <w:pStyle w:val="Normal"/>
              <w:spacing w:line="240" w:lineRule="auto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4C200C92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5</w:t>
            </w:r>
          </w:p>
        </w:tc>
        <w:tc>
          <w:tcPr>
            <w:tcW w:w="92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="3F1C50E9" w:rsidP="33ABD565" w:rsidRDefault="3F1C50E9" w14:paraId="1EC6547C" w14:textId="751F8835">
            <w:pPr>
              <w:pStyle w:val="Normal"/>
              <w:spacing w:line="240" w:lineRule="auto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4C200C92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Stock </w:t>
            </w:r>
            <w:r w:rsidRPr="33ABD565" w:rsidR="4C200C92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management</w:t>
            </w:r>
            <w:r w:rsidRPr="33ABD565" w:rsidR="4C200C92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.</w:t>
            </w:r>
          </w:p>
        </w:tc>
      </w:tr>
    </w:tbl>
    <w:p w:rsidR="0B45AC64" w:rsidRDefault="0B45AC64" w14:paraId="38D7A163" w14:textId="5E11E77A"/>
    <w:p w:rsidRPr="00A970DD" w:rsidR="00A970DD" w:rsidP="00A970DD" w:rsidRDefault="00A970DD" w14:paraId="6203A19B" w14:textId="77777777">
      <w:pPr>
        <w:spacing w:after="0" w:line="240" w:lineRule="auto"/>
        <w:textAlignment w:val="baseline"/>
        <w:rPr>
          <w:rFonts w:ascii="Segoe UI" w:hAnsi="Segoe UI" w:eastAsia="Times New Roman" w:cs="Segoe UI"/>
          <w:sz w:val="18"/>
          <w:szCs w:val="18"/>
          <w:lang w:eastAsia="en-GB"/>
        </w:rPr>
      </w:pPr>
      <w:r w:rsidRPr="3E884242" w:rsidR="00A970DD">
        <w:rPr>
          <w:rFonts w:ascii="Helvetica" w:hAnsi="Helvetica" w:eastAsia="Times New Roman" w:cs="Helvetica"/>
          <w:sz w:val="24"/>
          <w:szCs w:val="24"/>
          <w:lang w:eastAsia="en-GB"/>
        </w:rPr>
        <w:t> </w:t>
      </w:r>
    </w:p>
    <w:tbl>
      <w:tblPr>
        <w:tblW w:w="0" w:type="auto"/>
        <w:tblBorders>
          <w:top w:val="outset" w:color="auto" w:sz="6"/>
          <w:left w:val="outset" w:color="auto" w:sz="6"/>
          <w:bottom w:val="outset" w:color="auto" w:sz="6"/>
          <w:right w:val="outset" w:color="auto" w:sz="6"/>
        </w:tblBorders>
        <w:tblLook w:val="04A0" w:firstRow="1" w:lastRow="0" w:firstColumn="1" w:lastColumn="0" w:noHBand="0" w:noVBand="1"/>
      </w:tblPr>
      <w:tblGrid>
        <w:gridCol w:w="405"/>
        <w:gridCol w:w="9225"/>
      </w:tblGrid>
      <w:tr w:rsidR="3E884242" w:rsidTr="0D0E79F9" w14:paraId="48B6168D">
        <w:trPr>
          <w:trHeight w:val="300"/>
        </w:trPr>
        <w:tc>
          <w:tcPr>
            <w:tcW w:w="9630" w:type="dxa"/>
            <w:gridSpan w:val="2"/>
            <w:tcBorders>
              <w:top w:val="single" w:color="auto" w:sz="6"/>
              <w:left w:val="single" w:color="auto" w:sz="6"/>
              <w:bottom w:val="single" w:color="auto" w:sz="6"/>
              <w:right w:val="single" w:color="auto" w:sz="6"/>
            </w:tcBorders>
            <w:shd w:val="clear" w:color="auto" w:fill="DBE5F1"/>
            <w:tcMar/>
            <w:vAlign w:val="center"/>
          </w:tcPr>
          <w:p w:rsidR="6717A717" w:rsidP="33ABD565" w:rsidRDefault="6717A717" w14:paraId="3ABFB802" w14:textId="39FC4B34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Helvetica" w:hAnsi="Helvetica" w:eastAsia="Helvetica" w:cs="Helvetica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2"/>
                <w:szCs w:val="22"/>
                <w:lang w:val="en-US"/>
              </w:rPr>
            </w:pPr>
            <w:r w:rsidRPr="33ABD565" w:rsidR="0B551C67">
              <w:rPr>
                <w:rFonts w:ascii="Helvetica" w:hAnsi="Helvetica" w:eastAsia="Helvetica" w:cs="Helvetica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2"/>
                <w:szCs w:val="22"/>
                <w:lang w:val="en-US"/>
              </w:rPr>
              <w:t xml:space="preserve">The ideal </w:t>
            </w:r>
            <w:r w:rsidRPr="33ABD565" w:rsidR="0B551C67">
              <w:rPr>
                <w:rFonts w:ascii="Helvetica" w:hAnsi="Helvetica" w:eastAsia="Helvetica" w:cs="Helvetica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2"/>
                <w:szCs w:val="22"/>
                <w:lang w:val="en-US"/>
              </w:rPr>
              <w:t>candidate</w:t>
            </w:r>
            <w:r w:rsidRPr="33ABD565" w:rsidR="0B551C67">
              <w:rPr>
                <w:rFonts w:ascii="Helvetica" w:hAnsi="Helvetica" w:eastAsia="Helvetica" w:cs="Helvetica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2"/>
                <w:szCs w:val="22"/>
                <w:lang w:val="en-US"/>
              </w:rPr>
              <w:t xml:space="preserve"> will: </w:t>
            </w:r>
          </w:p>
        </w:tc>
      </w:tr>
      <w:tr w:rsidR="3E884242" w:rsidTr="0D0E79F9" w14:paraId="5E281769">
        <w:trPr>
          <w:trHeight w:val="300"/>
        </w:trPr>
        <w:tc>
          <w:tcPr>
            <w:tcW w:w="405" w:type="dxa"/>
            <w:tcBorders>
              <w:top w:val="single" w:color="auto" w:sz="6"/>
              <w:left w:val="single" w:color="auto" w:sz="6"/>
              <w:bottom w:val="single" w:color="auto" w:sz="6"/>
              <w:right w:val="single" w:color="auto" w:sz="6"/>
            </w:tcBorders>
            <w:shd w:val="clear" w:color="auto" w:fill="auto"/>
            <w:tcMar/>
          </w:tcPr>
          <w:p w:rsidR="3E884242" w:rsidP="0D0E79F9" w:rsidRDefault="3E884242" w14:paraId="276EBB27" w14:textId="5A598538">
            <w:pPr>
              <w:pStyle w:val="NoSpacing"/>
              <w:spacing w:line="240" w:lineRule="auto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0D0E79F9" w:rsidR="573BEA96">
              <w:rPr>
                <w:rFonts w:ascii="Helvetica" w:hAnsi="Helvetica" w:eastAsia="Helvetica" w:cs="Helvetica"/>
              </w:rPr>
              <w:t>1</w:t>
            </w:r>
            <w:r w:rsidRPr="0D0E79F9" w:rsidR="336EE96E">
              <w:rPr>
                <w:rFonts w:ascii="Helvetica" w:hAnsi="Helvetica" w:eastAsia="Helvetica" w:cs="Helvetica"/>
              </w:rPr>
              <w:t> </w:t>
            </w:r>
          </w:p>
        </w:tc>
        <w:tc>
          <w:tcPr>
            <w:tcW w:w="9225" w:type="dxa"/>
            <w:tcBorders>
              <w:top w:val="single" w:color="auto" w:sz="6"/>
              <w:left w:val="single" w:color="auto" w:sz="6"/>
              <w:bottom w:val="single" w:color="auto" w:sz="6"/>
              <w:right w:val="single" w:color="auto" w:sz="6"/>
            </w:tcBorders>
            <w:shd w:val="clear" w:color="auto" w:fill="auto"/>
            <w:tcMar/>
            <w:vAlign w:val="center"/>
          </w:tcPr>
          <w:p w:rsidR="754D5743" w:rsidP="0D0E79F9" w:rsidRDefault="754D5743" w14:paraId="7DF4F23D" w14:textId="13E0A0B9">
            <w:pPr>
              <w:pStyle w:val="NoSpacing"/>
              <w:spacing w:line="240" w:lineRule="auto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0D0E79F9" w:rsidR="0B0C5226">
              <w:rPr>
                <w:rFonts w:ascii="Helvetica" w:hAnsi="Helvetica" w:eastAsia="Helvetica" w:cs="Helvetica"/>
              </w:rPr>
              <w:t xml:space="preserve">Have strong </w:t>
            </w:r>
            <w:r w:rsidRPr="0D0E79F9" w:rsidR="0B0C5226">
              <w:rPr>
                <w:rFonts w:ascii="Helvetica" w:hAnsi="Helvetica" w:eastAsia="Helvetica" w:cs="Helvetica"/>
              </w:rPr>
              <w:t>organisational</w:t>
            </w:r>
            <w:r w:rsidRPr="0D0E79F9" w:rsidR="0B0C5226">
              <w:rPr>
                <w:rFonts w:ascii="Helvetica" w:hAnsi="Helvetica" w:eastAsia="Helvetica" w:cs="Helvetica"/>
              </w:rPr>
              <w:t xml:space="preserve"> skills</w:t>
            </w:r>
          </w:p>
        </w:tc>
      </w:tr>
      <w:tr w:rsidR="3E884242" w:rsidTr="0D0E79F9" w14:paraId="56BA8BEE">
        <w:trPr>
          <w:trHeight w:val="300"/>
        </w:trPr>
        <w:tc>
          <w:tcPr>
            <w:tcW w:w="405" w:type="dxa"/>
            <w:tcBorders>
              <w:top w:val="single" w:color="auto" w:sz="6"/>
              <w:left w:val="single" w:color="auto" w:sz="6"/>
              <w:bottom w:val="single" w:color="auto" w:sz="6"/>
              <w:right w:val="single" w:color="auto" w:sz="6"/>
            </w:tcBorders>
            <w:shd w:val="clear" w:color="auto" w:fill="auto"/>
            <w:tcMar/>
          </w:tcPr>
          <w:p w:rsidR="7171658D" w:rsidP="0D0E79F9" w:rsidRDefault="7171658D" w14:paraId="2B3E45D8" w14:textId="65079215">
            <w:pPr>
              <w:pStyle w:val="NoSpacing"/>
              <w:spacing w:line="240" w:lineRule="auto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0D0E79F9" w:rsidR="74B7168E">
              <w:rPr>
                <w:rFonts w:ascii="Helvetica" w:hAnsi="Helvetica" w:eastAsia="Helvetica" w:cs="Helvetica"/>
              </w:rPr>
              <w:t>2</w:t>
            </w:r>
            <w:r w:rsidRPr="0D0E79F9" w:rsidR="1A01A77C">
              <w:rPr>
                <w:rFonts w:ascii="Helvetica" w:hAnsi="Helvetica" w:eastAsia="Helvetica" w:cs="Helvetica"/>
              </w:rPr>
              <w:t xml:space="preserve"> </w:t>
            </w:r>
          </w:p>
        </w:tc>
        <w:tc>
          <w:tcPr>
            <w:tcW w:w="9225" w:type="dxa"/>
            <w:tcBorders>
              <w:top w:val="single" w:color="auto" w:sz="6"/>
              <w:left w:val="single" w:color="auto" w:sz="6"/>
              <w:bottom w:val="single" w:color="auto" w:sz="6"/>
              <w:right w:val="single" w:color="auto" w:sz="6"/>
            </w:tcBorders>
            <w:shd w:val="clear" w:color="auto" w:fill="auto"/>
            <w:tcMar/>
            <w:vAlign w:val="center"/>
          </w:tcPr>
          <w:p w:rsidR="7171658D" w:rsidP="0D0E79F9" w:rsidRDefault="7171658D" w14:paraId="774B995D" w14:textId="3B39E9CC">
            <w:pPr>
              <w:pStyle w:val="NoSpacing"/>
              <w:spacing w:line="240" w:lineRule="auto"/>
              <w:jc w:val="both"/>
              <w:rPr>
                <w:rStyle w:val="normaltextrun"/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66666"/>
                <w:sz w:val="22"/>
                <w:szCs w:val="22"/>
                <w:lang w:val="en-GB"/>
              </w:rPr>
            </w:pPr>
            <w:r w:rsidRPr="0D0E79F9" w:rsidR="1FCBB560">
              <w:rPr>
                <w:rFonts w:ascii="Helvetica" w:hAnsi="Helvetica" w:eastAsia="Helvetica" w:cs="Helvetica"/>
                <w:noProof w:val="0"/>
                <w:lang w:val="en-GB"/>
              </w:rPr>
              <w:t>Be passionate about raising awareness of domestic abuse and sexual violence</w:t>
            </w:r>
          </w:p>
        </w:tc>
      </w:tr>
      <w:tr w:rsidR="3E884242" w:rsidTr="0D0E79F9" w14:paraId="3AE50357">
        <w:trPr>
          <w:trHeight w:val="300"/>
        </w:trPr>
        <w:tc>
          <w:tcPr>
            <w:tcW w:w="405" w:type="dxa"/>
            <w:tcBorders>
              <w:top w:val="single" w:color="auto" w:sz="6"/>
              <w:left w:val="single" w:color="auto" w:sz="6"/>
              <w:bottom w:val="single" w:color="auto" w:sz="6"/>
              <w:right w:val="single" w:color="auto" w:sz="6"/>
            </w:tcBorders>
            <w:shd w:val="clear" w:color="auto" w:fill="auto"/>
            <w:tcMar/>
          </w:tcPr>
          <w:p w:rsidR="3E884242" w:rsidP="0D0E79F9" w:rsidRDefault="3E884242" w14:paraId="0FC279E2" w14:textId="26017EE7">
            <w:pPr>
              <w:pStyle w:val="NoSpacing"/>
              <w:spacing w:line="240" w:lineRule="auto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0D0E79F9" w:rsidR="4C17B98F">
              <w:rPr>
                <w:rFonts w:ascii="Helvetica" w:hAnsi="Helvetica" w:eastAsia="Helvetica" w:cs="Helvetica"/>
              </w:rPr>
              <w:t>3</w:t>
            </w:r>
          </w:p>
        </w:tc>
        <w:tc>
          <w:tcPr>
            <w:tcW w:w="9225" w:type="dxa"/>
            <w:tcBorders>
              <w:top w:val="single" w:color="auto" w:sz="6"/>
              <w:left w:val="single" w:color="auto" w:sz="6"/>
              <w:bottom w:val="single" w:color="auto" w:sz="6"/>
              <w:right w:val="single" w:color="auto" w:sz="6"/>
            </w:tcBorders>
            <w:shd w:val="clear" w:color="auto" w:fill="auto"/>
            <w:tcMar/>
            <w:vAlign w:val="center"/>
          </w:tcPr>
          <w:p w:rsidR="3A61F5D3" w:rsidP="0D0E79F9" w:rsidRDefault="3A61F5D3" w14:paraId="6B1C30B5" w14:textId="0EE57477">
            <w:pPr>
              <w:pStyle w:val="NoSpacing"/>
              <w:spacing w:line="240" w:lineRule="auto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0D0E79F9" w:rsidR="3AB822C5">
              <w:rPr>
                <w:rFonts w:ascii="Helvetica" w:hAnsi="Helvetica" w:eastAsia="Helvetica" w:cs="Helvetica"/>
              </w:rPr>
              <w:t xml:space="preserve">Have </w:t>
            </w:r>
            <w:r w:rsidRPr="0D0E79F9" w:rsidR="3AB822C5">
              <w:rPr>
                <w:rFonts w:ascii="Helvetica" w:hAnsi="Helvetica" w:eastAsia="Helvetica" w:cs="Helvetica"/>
              </w:rPr>
              <w:t>st</w:t>
            </w:r>
            <w:r w:rsidRPr="0D0E79F9" w:rsidR="5E82B4E4">
              <w:rPr>
                <w:rFonts w:ascii="Helvetica" w:hAnsi="Helvetica" w:eastAsia="Helvetica" w:cs="Helvetica"/>
              </w:rPr>
              <w:t>r</w:t>
            </w:r>
            <w:r w:rsidRPr="0D0E79F9" w:rsidR="3AB822C5">
              <w:rPr>
                <w:rFonts w:ascii="Helvetica" w:hAnsi="Helvetica" w:eastAsia="Helvetica" w:cs="Helvetica"/>
              </w:rPr>
              <w:t>ong</w:t>
            </w:r>
            <w:r w:rsidRPr="0D0E79F9" w:rsidR="3AB822C5">
              <w:rPr>
                <w:rFonts w:ascii="Helvetica" w:hAnsi="Helvetica" w:eastAsia="Helvetica" w:cs="Helvetica"/>
              </w:rPr>
              <w:t xml:space="preserve"> </w:t>
            </w:r>
            <w:r w:rsidRPr="0D0E79F9" w:rsidR="3AC17ADC">
              <w:rPr>
                <w:rFonts w:ascii="Helvetica" w:hAnsi="Helvetica" w:eastAsia="Helvetica" w:cs="Helvetica"/>
              </w:rPr>
              <w:t xml:space="preserve">interpersonal </w:t>
            </w:r>
            <w:r w:rsidRPr="0D0E79F9" w:rsidR="3AB822C5">
              <w:rPr>
                <w:rFonts w:ascii="Helvetica" w:hAnsi="Helvetica" w:eastAsia="Helvetica" w:cs="Helvetica"/>
              </w:rPr>
              <w:t xml:space="preserve">skills </w:t>
            </w:r>
          </w:p>
        </w:tc>
      </w:tr>
    </w:tbl>
    <w:p w:rsidR="0B45AC64" w:rsidRDefault="0B45AC64" w14:paraId="432C1726" w14:textId="5C2C8C05"/>
    <w:p w:rsidR="3E884242" w:rsidP="3E884242" w:rsidRDefault="3E884242" w14:paraId="29FB6AB0" w14:textId="3222008B">
      <w:pPr>
        <w:pStyle w:val="Normal"/>
        <w:spacing w:after="0" w:line="240" w:lineRule="auto"/>
        <w:rPr>
          <w:rFonts w:ascii="Helvetica" w:hAnsi="Helvetica" w:eastAsia="Times New Roman" w:cs="Helvetica"/>
          <w:sz w:val="24"/>
          <w:szCs w:val="24"/>
          <w:lang w:eastAsia="en-GB"/>
        </w:rPr>
      </w:pPr>
    </w:p>
    <w:tbl>
      <w:tblPr>
        <w:tblW w:w="963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5"/>
        <w:gridCol w:w="9225"/>
      </w:tblGrid>
      <w:tr w:rsidRPr="00A970DD" w:rsidR="00A970DD" w:rsidTr="33ABD565" w14:paraId="147A495E" w14:textId="77777777">
        <w:trPr>
          <w:trHeight w:val="420"/>
        </w:trPr>
        <w:tc>
          <w:tcPr>
            <w:tcW w:w="963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DBE5F1"/>
            <w:tcMar/>
            <w:vAlign w:val="center"/>
            <w:hideMark/>
          </w:tcPr>
          <w:p w:rsidRPr="00A970DD" w:rsidR="00A970DD" w:rsidP="33ABD565" w:rsidRDefault="00A970DD" w14:paraId="405B9545" w14:textId="00ED0B52">
            <w:pPr>
              <w:spacing w:after="0" w:line="240" w:lineRule="auto"/>
              <w:textAlignment w:val="baseline"/>
              <w:divId w:val="1124814514"/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</w:pPr>
            <w:r w:rsidRPr="33ABD565" w:rsidR="79881292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>The volunteer will gain</w:t>
            </w:r>
          </w:p>
        </w:tc>
      </w:tr>
      <w:tr w:rsidRPr="00A970DD" w:rsidR="00A970DD" w:rsidTr="33ABD565" w14:paraId="36CA5E04" w14:textId="77777777">
        <w:trPr>
          <w:trHeight w:val="675"/>
        </w:trPr>
        <w:tc>
          <w:tcPr>
            <w:tcW w:w="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325D51B3" w14:textId="7777777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1. </w:t>
            </w:r>
          </w:p>
        </w:tc>
        <w:tc>
          <w:tcPr>
            <w:tcW w:w="92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4113FC7F" w14:textId="77777777">
            <w:pPr>
              <w:spacing w:after="0" w:line="240" w:lineRule="auto"/>
              <w:ind w:right="165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Increasing personal awareness in relation to diversity and equalities issues and incorporating this awareness into service provision </w:t>
            </w:r>
          </w:p>
        </w:tc>
      </w:tr>
      <w:tr w:rsidRPr="00A970DD" w:rsidR="00A970DD" w:rsidTr="33ABD565" w14:paraId="2C9BF64C" w14:textId="77777777">
        <w:trPr>
          <w:trHeight w:val="1020"/>
        </w:trPr>
        <w:tc>
          <w:tcPr>
            <w:tcW w:w="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0C859D0B" w14:textId="7777777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2. </w:t>
            </w:r>
          </w:p>
        </w:tc>
        <w:tc>
          <w:tcPr>
            <w:tcW w:w="92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7CE65D73" w14:textId="77777777">
            <w:pPr>
              <w:spacing w:after="0" w:line="240" w:lineRule="auto"/>
              <w:ind w:right="165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Challenging stereotypes, prejudice and discrimination experienced by groups and individuals on issues such as gender, race, ethnicity, nationality, sexual orientation, disability, class status, age and religious or non-religious beliefs </w:t>
            </w:r>
          </w:p>
        </w:tc>
      </w:tr>
      <w:tr w:rsidRPr="00A970DD" w:rsidR="00A970DD" w:rsidTr="33ABD565" w14:paraId="5FD76ECD" w14:textId="77777777">
        <w:trPr>
          <w:trHeight w:val="390"/>
        </w:trPr>
        <w:tc>
          <w:tcPr>
            <w:tcW w:w="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76447C46" w14:textId="7777777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3. </w:t>
            </w:r>
          </w:p>
        </w:tc>
        <w:tc>
          <w:tcPr>
            <w:tcW w:w="92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3C609240" w14:textId="77777777">
            <w:pPr>
              <w:spacing w:after="0" w:line="240" w:lineRule="auto"/>
              <w:ind w:right="165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Increasing and promoting equality and fairness for women and girls </w:t>
            </w:r>
          </w:p>
        </w:tc>
      </w:tr>
      <w:tr w:rsidRPr="00A970DD" w:rsidR="00A970DD" w:rsidTr="33ABD565" w14:paraId="789E39CB" w14:textId="77777777">
        <w:trPr>
          <w:trHeight w:val="675"/>
        </w:trPr>
        <w:tc>
          <w:tcPr>
            <w:tcW w:w="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66C2883C" w14:textId="7777777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4. </w:t>
            </w:r>
          </w:p>
        </w:tc>
        <w:tc>
          <w:tcPr>
            <w:tcW w:w="92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4FF156DD" w14:textId="12A6D0E5">
            <w:pPr>
              <w:pStyle w:val="Normal"/>
              <w:spacing w:after="0" w:line="240" w:lineRule="auto"/>
              <w:ind w:right="165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>Developing an</w:t>
            </w:r>
            <w:r w:rsidRPr="33ABD565" w:rsidR="2B066112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val="en-GB" w:eastAsia="en-GB"/>
              </w:rPr>
              <w:t>:</w:t>
            </w:r>
            <w:r w:rsidRPr="33ABD565" w:rsidR="2B066112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> </w:t>
            </w: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 understanding of how domestic abuse and sexual violence is interwoven within and across all social, </w:t>
            </w: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>cultural</w:t>
            </w: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 and religious communities </w:t>
            </w:r>
          </w:p>
        </w:tc>
      </w:tr>
      <w:tr w:rsidRPr="00A970DD" w:rsidR="00A970DD" w:rsidTr="33ABD565" w14:paraId="5E717D06" w14:textId="77777777">
        <w:trPr>
          <w:trHeight w:val="390"/>
        </w:trPr>
        <w:tc>
          <w:tcPr>
            <w:tcW w:w="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RPr="00A970DD" w:rsidR="00A970DD" w:rsidP="33ABD565" w:rsidRDefault="00A970DD" w14:paraId="7EA4AF6C" w14:textId="37BF2374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33FE36A9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5.</w:t>
            </w:r>
          </w:p>
        </w:tc>
        <w:tc>
          <w:tcPr>
            <w:tcW w:w="92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RPr="00A970DD" w:rsidR="00A970DD" w:rsidP="33ABD565" w:rsidRDefault="00A970DD" w14:paraId="0EEABD6B" w14:textId="7B03865B">
            <w:pPr>
              <w:spacing w:after="0" w:line="240" w:lineRule="auto"/>
              <w:ind w:right="165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Able to work flexibly </w:t>
            </w:r>
            <w:r w:rsidRPr="33ABD565" w:rsidR="1C3CD7E2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where needed to meet the roles responsibility – such hybrid working and attending events outside usual hours. </w:t>
            </w:r>
          </w:p>
        </w:tc>
      </w:tr>
    </w:tbl>
    <w:p w:rsidRPr="00A970DD" w:rsidR="00A970DD" w:rsidP="00A970DD" w:rsidRDefault="00A970DD" w14:paraId="0DA23F6E" w14:textId="721CAC0C">
      <w:pPr>
        <w:spacing w:after="0" w:line="240" w:lineRule="auto"/>
        <w:textAlignment w:val="baseline"/>
        <w:rPr>
          <w:rFonts w:ascii="Segoe UI" w:hAnsi="Segoe UI" w:eastAsia="Times New Roman" w:cs="Segoe UI"/>
          <w:sz w:val="18"/>
          <w:szCs w:val="18"/>
          <w:lang w:eastAsia="en-GB"/>
        </w:rPr>
      </w:pPr>
      <w:r w:rsidRPr="00A970DD">
        <w:rPr>
          <w:rFonts w:ascii="Calibri" w:hAnsi="Calibri" w:eastAsia="Times New Roman" w:cs="Calibri"/>
          <w:lang w:eastAsia="en-GB"/>
        </w:rPr>
        <w:t>  </w:t>
      </w:r>
      <w:r w:rsidRPr="00A970DD">
        <w:rPr>
          <w:rFonts w:ascii="Calibri" w:hAnsi="Calibri" w:eastAsia="Times New Roman" w:cs="Calibri"/>
          <w:lang w:eastAsia="en-GB"/>
        </w:rPr>
        <w:br/>
      </w:r>
    </w:p>
    <w:p w:rsidRPr="00A970DD" w:rsidR="00A970DD" w:rsidP="00A970DD" w:rsidRDefault="00A970DD" w14:paraId="24681B35" w14:textId="77777777">
      <w:pPr>
        <w:spacing w:after="0" w:line="240" w:lineRule="auto"/>
        <w:jc w:val="right"/>
        <w:textAlignment w:val="baseline"/>
        <w:rPr>
          <w:rFonts w:ascii="Segoe UI" w:hAnsi="Segoe UI" w:eastAsia="Times New Roman" w:cs="Segoe UI"/>
          <w:sz w:val="18"/>
          <w:szCs w:val="18"/>
          <w:lang w:eastAsia="en-GB"/>
        </w:rPr>
      </w:pPr>
      <w:r w:rsidRPr="00A970DD">
        <w:rPr>
          <w:rFonts w:ascii="Helvetica" w:hAnsi="Helvetica" w:eastAsia="Times New Roman" w:cs="Helvetica"/>
          <w:lang w:eastAsia="en-GB"/>
        </w:rPr>
        <w:t> </w:t>
      </w:r>
    </w:p>
    <w:tbl>
      <w:tblPr>
        <w:tblW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Pr="00A970DD" w:rsidR="00A970DD" w:rsidTr="64CD2166" w14:paraId="18E61C06" w14:textId="77777777">
        <w:trPr>
          <w:trHeight w:val="495"/>
        </w:trPr>
        <w:tc>
          <w:tcPr>
            <w:tcW w:w="96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DBE5F1"/>
            <w:tcMar/>
            <w:vAlign w:val="center"/>
            <w:hideMark/>
          </w:tcPr>
          <w:p w:rsidRPr="00A970DD" w:rsidR="00A970DD" w:rsidP="33ABD565" w:rsidRDefault="00A970DD" w14:paraId="48E8753A" w14:textId="77777777">
            <w:pPr>
              <w:spacing w:after="0" w:line="240" w:lineRule="auto"/>
              <w:textAlignment w:val="baseline"/>
              <w:divId w:val="1372725405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>Further Information</w:t>
            </w: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</w:p>
        </w:tc>
      </w:tr>
      <w:tr w:rsidRPr="00A970DD" w:rsidR="00A970DD" w:rsidTr="64CD2166" w14:paraId="5DE037A8" w14:textId="77777777">
        <w:trPr>
          <w:trHeight w:val="300"/>
        </w:trPr>
        <w:tc>
          <w:tcPr>
            <w:tcW w:w="96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center"/>
            <w:hideMark/>
          </w:tcPr>
          <w:p w:rsidRPr="00A970DD" w:rsidR="00A970DD" w:rsidP="33ABD565" w:rsidRDefault="00A970DD" w14:paraId="4ECDBF83" w14:textId="7777777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</w:p>
          <w:p w:rsidRPr="00A970DD" w:rsidR="00A970DD" w:rsidP="33ABD565" w:rsidRDefault="00A970DD" w14:paraId="4638DA4F" w14:textId="77777777">
            <w:pPr>
              <w:spacing w:after="0" w:line="240" w:lineRule="auto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>Financial</w:t>
            </w: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</w:p>
          <w:p w:rsidRPr="00A970DD" w:rsidR="00A970DD" w:rsidP="64CD2166" w:rsidRDefault="00A970DD" w14:paraId="01CAD87F" w14:textId="2A627DB1">
            <w:pPr>
              <w:spacing w:after="0" w:line="240" w:lineRule="auto"/>
              <w:ind w:left="0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</w:pPr>
            <w:r w:rsidRPr="64CD2166" w:rsidR="07282BB9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As a volunteer there is no financial </w:t>
            </w:r>
            <w:r w:rsidRPr="64CD2166" w:rsidR="07282BB9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>benefit</w:t>
            </w:r>
            <w:r w:rsidRPr="64CD2166" w:rsidR="07282BB9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 but any expenses incurred will be paid</w:t>
            </w:r>
            <w:r w:rsidRPr="64CD2166" w:rsidR="22578D04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 on receipt of an Equation expenses form, or receipt</w:t>
            </w:r>
            <w:r w:rsidRPr="64CD2166" w:rsidR="22578D04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.  </w:t>
            </w:r>
          </w:p>
        </w:tc>
      </w:tr>
      <w:tr w:rsidRPr="00A970DD" w:rsidR="00A970DD" w:rsidTr="64CD2166" w14:paraId="6E21D7B6" w14:textId="77777777">
        <w:trPr>
          <w:trHeight w:val="300"/>
        </w:trPr>
        <w:tc>
          <w:tcPr>
            <w:tcW w:w="96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A970DD" w:rsidR="00A970DD" w:rsidP="33ABD565" w:rsidRDefault="00A970DD" w14:paraId="7DC418B9" w14:textId="77777777">
            <w:pPr>
              <w:spacing w:after="0" w:line="240" w:lineRule="auto"/>
              <w:ind w:right="30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</w:p>
          <w:p w:rsidRPr="00A970DD" w:rsidR="00A970DD" w:rsidP="33ABD565" w:rsidRDefault="00A970DD" w14:paraId="66F5693D" w14:textId="77777777">
            <w:pPr>
              <w:spacing w:after="0" w:line="240" w:lineRule="auto"/>
              <w:ind w:right="30"/>
              <w:jc w:val="both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b w:val="1"/>
                <w:bCs w:val="1"/>
                <w:sz w:val="22"/>
                <w:szCs w:val="22"/>
                <w:lang w:eastAsia="en-GB"/>
              </w:rPr>
              <w:t>Induction and Development</w:t>
            </w: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</w:p>
          <w:p w:rsidR="60F58090" w:rsidP="33ABD565" w:rsidRDefault="60F58090" w14:paraId="018BA4A6" w14:textId="40457492">
            <w:pPr>
              <w:suppressLineNumbers w:val="0"/>
              <w:bidi w:val="0"/>
              <w:spacing w:before="0" w:beforeAutospacing="off" w:after="0" w:afterAutospacing="off" w:line="240" w:lineRule="auto"/>
              <w:ind w:right="30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1E005239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Volunteers</w:t>
            </w:r>
            <w:r w:rsidRPr="33ABD565" w:rsidR="60F58090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 will be inducted on:</w:t>
            </w:r>
          </w:p>
          <w:p w:rsidR="60F58090" w:rsidP="33ABD565" w:rsidRDefault="60F58090" w14:paraId="5CDEF3DF" w14:textId="6AD5E16E">
            <w:pPr>
              <w:pStyle w:val="ListParagraph"/>
              <w:numPr>
                <w:ilvl w:val="0"/>
                <w:numId w:val="24"/>
              </w:numPr>
              <w:suppressLineNumbers w:val="0"/>
              <w:bidi w:val="0"/>
              <w:spacing w:before="0" w:beforeAutospacing="off" w:after="0" w:afterAutospacing="off" w:line="240" w:lineRule="auto"/>
              <w:ind w:right="30"/>
              <w:jc w:val="both"/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</w:pPr>
            <w:r w:rsidRPr="33ABD565" w:rsidR="60F58090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>Equation's</w:t>
            </w:r>
            <w:r w:rsidRPr="33ABD565" w:rsidR="60F58090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 Vision, </w:t>
            </w:r>
            <w:r w:rsidRPr="33ABD565" w:rsidR="60F58090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>Misson</w:t>
            </w:r>
            <w:r w:rsidRPr="33ABD565" w:rsidR="60F58090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 and Values</w:t>
            </w:r>
          </w:p>
          <w:p w:rsidR="60F58090" w:rsidP="33ABD565" w:rsidRDefault="60F58090" w14:paraId="7E6DECE8" w14:textId="05E99FB3">
            <w:pPr>
              <w:pStyle w:val="ListParagraph"/>
              <w:numPr>
                <w:ilvl w:val="0"/>
                <w:numId w:val="24"/>
              </w:numPr>
              <w:suppressLineNumbers w:val="0"/>
              <w:bidi w:val="0"/>
              <w:spacing w:before="0" w:beforeAutospacing="off" w:after="0" w:afterAutospacing="off" w:line="240" w:lineRule="auto"/>
              <w:ind w:right="30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60F58090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Health and Safety for working at our office</w:t>
            </w:r>
          </w:p>
          <w:p w:rsidR="60F58090" w:rsidP="33ABD565" w:rsidRDefault="60F58090" w14:paraId="484871E9" w14:textId="0799F5CF">
            <w:pPr>
              <w:pStyle w:val="ListParagraph"/>
              <w:numPr>
                <w:ilvl w:val="0"/>
                <w:numId w:val="24"/>
              </w:numPr>
              <w:suppressLineNumbers w:val="0"/>
              <w:bidi w:val="0"/>
              <w:spacing w:before="0" w:beforeAutospacing="off" w:after="0" w:afterAutospacing="off" w:line="240" w:lineRule="auto"/>
              <w:ind w:right="30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60F58090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Equation’s branding and communications function</w:t>
            </w:r>
          </w:p>
          <w:p w:rsidR="60F58090" w:rsidP="33ABD565" w:rsidRDefault="60F58090" w14:paraId="3F957813" w14:textId="139818E1">
            <w:pPr>
              <w:pStyle w:val="ListParagraph"/>
              <w:numPr>
                <w:ilvl w:val="0"/>
                <w:numId w:val="24"/>
              </w:numPr>
              <w:suppressLineNumbers w:val="0"/>
              <w:bidi w:val="0"/>
              <w:spacing w:before="0" w:beforeAutospacing="off" w:after="0" w:afterAutospacing="off" w:line="240" w:lineRule="auto"/>
              <w:ind w:right="30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60F58090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The campaign aims, and any best practice relevant to the role</w:t>
            </w:r>
          </w:p>
          <w:p w:rsidR="3E884242" w:rsidP="33ABD565" w:rsidRDefault="3E884242" w14:paraId="27F7AE26" w14:textId="567E0974">
            <w:pPr>
              <w:pStyle w:val="ListParagraph"/>
              <w:numPr>
                <w:ilvl w:val="0"/>
                <w:numId w:val="24"/>
              </w:numPr>
              <w:suppressLineNumbers w:val="0"/>
              <w:bidi w:val="0"/>
              <w:spacing w:before="0" w:beforeAutospacing="off" w:after="0" w:afterAutospacing="off" w:line="240" w:lineRule="auto"/>
              <w:ind w:right="30"/>
              <w:jc w:val="both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6488E55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Tools to be </w:t>
            </w:r>
            <w:r w:rsidRPr="33ABD565" w:rsidR="6488E55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utilised</w:t>
            </w:r>
            <w:r w:rsidRPr="33ABD565" w:rsidR="6488E55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 xml:space="preserve"> for carrying out their role</w:t>
            </w:r>
          </w:p>
          <w:p w:rsidR="71216FD7" w:rsidP="33ABD565" w:rsidRDefault="71216FD7" w14:paraId="52BF2085" w14:textId="3F51DA69">
            <w:pPr>
              <w:pStyle w:val="Normal"/>
              <w:suppressLineNumbers w:val="0"/>
              <w:spacing w:before="0" w:beforeAutospacing="off" w:after="0" w:afterAutospacing="off" w:line="240" w:lineRule="auto"/>
              <w:ind w:right="30"/>
              <w:jc w:val="both"/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</w:pPr>
            <w:r w:rsidRPr="33ABD565" w:rsidR="71216FD7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>Volunteers can attend Equation’s Domestic Abuse Training Course</w:t>
            </w:r>
            <w:r w:rsidRPr="33ABD565" w:rsidR="29E8B01A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>,</w:t>
            </w:r>
            <w:r w:rsidRPr="33ABD565" w:rsidR="71216FD7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 Understanding &amp; Responding to Domestic Violence &amp; Abuse</w:t>
            </w:r>
            <w:r w:rsidRPr="33ABD565" w:rsidR="7EBA0E97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, as part of </w:t>
            </w:r>
            <w:r w:rsidRPr="33ABD565" w:rsidR="7EBA0E97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>their</w:t>
            </w:r>
            <w:r w:rsidRPr="33ABD565" w:rsidR="7EBA0E97">
              <w:rPr>
                <w:rFonts w:ascii="Helvetica" w:hAnsi="Helvetica" w:eastAsia="Helvetica" w:cs="Helvetica"/>
                <w:sz w:val="22"/>
                <w:szCs w:val="22"/>
                <w:lang w:val="en-GB" w:eastAsia="en-GB"/>
              </w:rPr>
              <w:t xml:space="preserve"> induction. </w:t>
            </w:r>
          </w:p>
          <w:p w:rsidRPr="00A970DD" w:rsidR="00A970DD" w:rsidP="33ABD565" w:rsidRDefault="00A970DD" w14:paraId="388F57A3" w14:textId="77777777">
            <w:pPr>
              <w:spacing w:after="0" w:line="240" w:lineRule="auto"/>
              <w:ind w:left="720" w:right="30"/>
              <w:textAlignment w:val="baseline"/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</w:pPr>
            <w:r w:rsidRPr="33ABD565" w:rsidR="00A970DD">
              <w:rPr>
                <w:rFonts w:ascii="Helvetica" w:hAnsi="Helvetica" w:eastAsia="Helvetica" w:cs="Helvetica"/>
                <w:sz w:val="22"/>
                <w:szCs w:val="22"/>
                <w:lang w:eastAsia="en-GB"/>
              </w:rPr>
              <w:t> </w:t>
            </w:r>
          </w:p>
        </w:tc>
      </w:tr>
    </w:tbl>
    <w:p w:rsidR="00BB1884" w:rsidP="3E884242" w:rsidRDefault="00BB1884" w14:paraId="705558F3" w14:textId="6559640C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Calibri" w:hAnsi="Calibri" w:cs="Calibri"/>
          <w:lang w:val="en-US"/>
        </w:rPr>
      </w:pPr>
      <w:r w:rsidRPr="3E884242" w:rsidR="00BB1884">
        <w:rPr>
          <w:rStyle w:val="normaltextrun"/>
          <w:rFonts w:ascii="Calibri" w:hAnsi="Calibri" w:cs="Calibri"/>
          <w:lang w:val="en-US"/>
        </w:rPr>
        <w:t xml:space="preserve">Reviewed </w:t>
      </w:r>
      <w:r w:rsidRPr="3E884242" w:rsidR="1F53B6A2">
        <w:rPr>
          <w:rStyle w:val="normaltextrun"/>
          <w:rFonts w:ascii="Calibri" w:hAnsi="Calibri" w:cs="Calibri"/>
          <w:lang w:val="en-US"/>
        </w:rPr>
        <w:t xml:space="preserve">August </w:t>
      </w:r>
      <w:r w:rsidRPr="3E884242" w:rsidR="00BB1884">
        <w:rPr>
          <w:rStyle w:val="normaltextrun"/>
          <w:rFonts w:ascii="Calibri" w:hAnsi="Calibri" w:cs="Calibri"/>
          <w:lang w:val="en-US"/>
        </w:rPr>
        <w:t>2024</w:t>
      </w:r>
    </w:p>
    <w:p w:rsidR="00943BDC" w:rsidP="00943BDC" w:rsidRDefault="00943BDC" w14:paraId="59B9C32C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lang w:val="en-US"/>
        </w:rPr>
      </w:pPr>
    </w:p>
    <w:p w:rsidRPr="008204E6" w:rsidR="00943BDC" w:rsidP="00943BDC" w:rsidRDefault="00943BDC" w14:paraId="6D516497" w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lang w:val="en-US"/>
        </w:rPr>
      </w:pPr>
    </w:p>
    <w:p w:rsidRPr="008204E6" w:rsidR="008204E6" w:rsidP="008204E6" w:rsidRDefault="008204E6" w14:paraId="668CF5CE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6"/>
          <w:szCs w:val="16"/>
          <w:lang w:val="en-US"/>
        </w:rPr>
      </w:pPr>
      <w:r w:rsidRPr="008204E6"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:rsidRPr="008204E6" w:rsidR="008204E6" w:rsidP="008204E6" w:rsidRDefault="008204E6" w14:paraId="48BED0E7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6"/>
          <w:szCs w:val="16"/>
          <w:lang w:val="en-US"/>
        </w:rPr>
      </w:pPr>
      <w:r w:rsidRPr="008204E6">
        <w:rPr>
          <w:rStyle w:val="eop"/>
          <w:rFonts w:ascii="Calibri" w:hAnsi="Calibri" w:cs="Calibri"/>
          <w:lang w:val="en-US"/>
        </w:rPr>
        <w:t> </w:t>
      </w:r>
    </w:p>
    <w:p w:rsidR="008204E6" w:rsidP="008204E6" w:rsidRDefault="008204E6" w14:paraId="5B610B6D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  <w:lang w:val="en-US"/>
        </w:rPr>
      </w:pPr>
      <w:r>
        <w:rPr>
          <w:rStyle w:val="normaltextrun"/>
          <w:rFonts w:ascii="Calibri" w:hAnsi="Calibri" w:cs="Calibri"/>
          <w:sz w:val="28"/>
          <w:szCs w:val="28"/>
          <w:lang w:val="en-US"/>
        </w:rPr>
        <w:t> </w:t>
      </w:r>
      <w:r>
        <w:rPr>
          <w:rStyle w:val="eop"/>
          <w:rFonts w:ascii="Calibri" w:hAnsi="Calibri" w:cs="Calibri"/>
          <w:sz w:val="28"/>
          <w:szCs w:val="28"/>
          <w:lang w:val="en-US"/>
        </w:rPr>
        <w:t> </w:t>
      </w:r>
    </w:p>
    <w:p w:rsidR="008204E6" w:rsidP="008204E6" w:rsidRDefault="008204E6" w14:paraId="350048D0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  <w:lang w:val="en-US"/>
        </w:rPr>
      </w:pPr>
      <w:r>
        <w:rPr>
          <w:rStyle w:val="normaltextrun"/>
          <w:rFonts w:ascii="Calibri" w:hAnsi="Calibri" w:cs="Calibri"/>
          <w:sz w:val="28"/>
          <w:szCs w:val="28"/>
          <w:lang w:val="en-US"/>
        </w:rPr>
        <w:t> </w:t>
      </w:r>
      <w:r>
        <w:rPr>
          <w:rStyle w:val="eop"/>
          <w:rFonts w:ascii="Calibri" w:hAnsi="Calibri" w:cs="Calibri"/>
          <w:sz w:val="28"/>
          <w:szCs w:val="28"/>
          <w:lang w:val="en-US"/>
        </w:rPr>
        <w:t> </w:t>
      </w:r>
    </w:p>
    <w:p w:rsidR="00817A27" w:rsidP="3E884242" w:rsidRDefault="00817A27" w14:paraId="12B3EB2A" w14:noSpellErr="1" w14:textId="373AC814">
      <w:pPr>
        <w:pStyle w:val="Normal"/>
        <w:ind w:left="284"/>
      </w:pPr>
    </w:p>
    <w:p w:rsidR="00615833" w:rsidP="3E884242" w:rsidRDefault="00615833" w14:paraId="1D5D31C3" w14:noSpellErr="1" w14:textId="2DD08EF3">
      <w:pPr>
        <w:pStyle w:val="Normal"/>
        <w:ind/>
      </w:pPr>
    </w:p>
    <w:sectPr w:rsidR="00615833" w:rsidSect="00892F91">
      <w:footerReference w:type="default" r:id="rId11"/>
      <w:headerReference w:type="first" r:id="rId12"/>
      <w:footerReference w:type="first" r:id="rId13"/>
      <w:pgSz w:w="11906" w:h="16838" w:orient="portrait"/>
      <w:pgMar w:top="1843" w:right="720" w:bottom="720" w:left="709" w:header="0" w:footer="159" w:gutter="0"/>
      <w:cols w:space="708"/>
      <w:titlePg/>
      <w:docGrid w:linePitch="360"/>
      <w:headerReference w:type="default" r:id="R41965d68f0b44c79"/>
    </w:sectPr>
  </w:body>
</w:document>
</file>

<file path=word/comments.xml><?xml version="1.0" encoding="utf-8"?>
<w:comments xmlns:w14="http://schemas.microsoft.com/office/word/2010/wordml" xmlns:w="http://schemas.openxmlformats.org/wordprocessingml/2006/main">
  <w:comment xmlns:w="http://schemas.openxmlformats.org/wordprocessingml/2006/main" w:initials="Al" w:author="Alex" w:date="2025-02-18T13:24:05" w:id="2045945235">
    <w:p xmlns:w14="http://schemas.microsoft.com/office/word/2010/wordml" xmlns:w="http://schemas.openxmlformats.org/wordprocessingml/2006/main" w:rsidR="325007E7" w:rsidRDefault="777AE76F" w14:paraId="4EA44CB4" w14:textId="6ABEB05F">
      <w:pPr>
        <w:pStyle w:val="CommentText"/>
      </w:pPr>
      <w:r>
        <w:rPr>
          <w:rStyle w:val="CommentReference"/>
        </w:rPr>
        <w:annotationRef/>
      </w:r>
      <w:r w:rsidRPr="7687F1AD" w:rsidR="365C341D">
        <w:t xml:space="preserve">All looks good, though I noticed at the bottom it discusses as though this were a freelancer role. </w:t>
      </w:r>
    </w:p>
  </w:comment>
  <w:comment xmlns:w="http://schemas.openxmlformats.org/wordprocessingml/2006/main" w:initials="Al" w:author="Alex" w:date="2025-02-18T13:24:28" w:id="1426883585">
    <w:p xmlns:w14="http://schemas.microsoft.com/office/word/2010/wordml" xmlns:w="http://schemas.openxmlformats.org/wordprocessingml/2006/main" w:rsidR="133A3793" w:rsidRDefault="46F52C39" w14:paraId="2D5C8C18" w14:textId="4B6B313D">
      <w:pPr>
        <w:pStyle w:val="CommentText"/>
      </w:pPr>
      <w:r>
        <w:rPr>
          <w:rStyle w:val="CommentReference"/>
        </w:rPr>
        <w:annotationRef/>
      </w:r>
      <w:r w:rsidRPr="463B6332" w:rsidR="1C412CEF">
        <w:t>Update to say volunteer</w:t>
      </w:r>
    </w:p>
  </w:comment>
</w:comments>
</file>

<file path=word/commentsExtended.xml><?xml version="1.0" encoding="utf-8"?>
<w15:commentsEx xmlns:mc="http://schemas.openxmlformats.org/markup-compatibility/2006" xmlns:w15="http://schemas.microsoft.com/office/word/2012/wordml" mc:Ignorable="w15">
  <w15:commentEx w15:done="1" w15:paraId="4EA44CB4"/>
  <w15:commentEx w15:done="1" w15:paraId="2D5C8C18"/>
</w15:commentsEx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6EBF485A" w16cex:dateUtc="2025-02-18T13:24:05.496Z"/>
  <w16cex:commentExtensible w16cex:durableId="738303FF" w16cex:dateUtc="2025-02-18T13:24:28.479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4EA44CB4" w16cid:durableId="6EBF485A"/>
  <w16cid:commentId w16cid:paraId="2D5C8C18" w16cid:durableId="738303F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EC7CE6" w:rsidP="00615833" w:rsidRDefault="00EC7CE6" w14:paraId="5E689CE2" w14:textId="77777777">
      <w:pPr>
        <w:spacing w:after="0" w:line="240" w:lineRule="auto"/>
      </w:pPr>
      <w:r>
        <w:separator/>
      </w:r>
    </w:p>
  </w:endnote>
  <w:endnote w:type="continuationSeparator" w:id="0">
    <w:p w:rsidR="00EC7CE6" w:rsidP="00615833" w:rsidRDefault="00EC7CE6" w14:paraId="290C7B5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A068E0" w:rsidP="003A78EE" w:rsidRDefault="0051470F" w14:paraId="758135F3" w14:textId="77777777">
    <w:pPr>
      <w:pStyle w:val="Footer"/>
      <w:ind w:left="-709"/>
    </w:pPr>
    <w:r>
      <w:rPr>
        <w:noProof/>
      </w:rPr>
      <w:drawing>
        <wp:inline distT="0" distB="0" distL="0" distR="0" wp14:anchorId="1836603B" wp14:editId="79167792">
          <wp:extent cx="7053943" cy="1332607"/>
          <wp:effectExtent l="0" t="0" r="0" b="1270"/>
          <wp:docPr id="89659120" name="Picture 89659120" descr="A screenshot of a compute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9659120" name="Picture 89659120" descr="A screenshot of a computer&#10;&#10;Description automatically generated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470"/>
                  <a:stretch/>
                </pic:blipFill>
                <pic:spPr bwMode="auto">
                  <a:xfrm>
                    <a:off x="0" y="0"/>
                    <a:ext cx="7070886" cy="133580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615833" w:rsidP="00615833" w:rsidRDefault="00943BDC" w14:paraId="0066972C" w14:textId="77777777">
    <w:pPr>
      <w:pStyle w:val="Footer"/>
      <w:ind w:left="-709"/>
    </w:pPr>
    <w:r>
      <w:rPr>
        <w:noProof/>
      </w:rPr>
      <w:drawing>
        <wp:inline distT="0" distB="0" distL="0" distR="0" wp14:anchorId="6E922C5D" wp14:editId="78BCCD0A">
          <wp:extent cx="7116097" cy="1344876"/>
          <wp:effectExtent l="0" t="0" r="0" b="8255"/>
          <wp:docPr id="173490164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470"/>
                  <a:stretch/>
                </pic:blipFill>
                <pic:spPr bwMode="auto">
                  <a:xfrm>
                    <a:off x="0" y="0"/>
                    <a:ext cx="7299979" cy="137962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EC7CE6" w:rsidP="00615833" w:rsidRDefault="00EC7CE6" w14:paraId="46F03296" w14:textId="77777777">
      <w:pPr>
        <w:spacing w:after="0" w:line="240" w:lineRule="auto"/>
      </w:pPr>
      <w:r>
        <w:separator/>
      </w:r>
    </w:p>
  </w:footnote>
  <w:footnote w:type="continuationSeparator" w:id="0">
    <w:p w:rsidR="00EC7CE6" w:rsidP="00615833" w:rsidRDefault="00EC7CE6" w14:paraId="0AFF5385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615833" w:rsidP="00615833" w:rsidRDefault="00A068E0" w14:paraId="03681F2D" w14:textId="77777777">
    <w:pPr>
      <w:pStyle w:val="Header"/>
      <w:ind w:left="-709"/>
    </w:pPr>
    <w:r>
      <w:rPr>
        <w:noProof/>
      </w:rPr>
      <w:drawing>
        <wp:inline distT="0" distB="0" distL="0" distR="0" wp14:anchorId="6DF60875" wp14:editId="12AF6A6A">
          <wp:extent cx="7571651" cy="1697182"/>
          <wp:effectExtent l="0" t="0" r="0" b="0"/>
          <wp:docPr id="1025727114" name="Picture 10257271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4145"/>
                  <a:stretch/>
                </pic:blipFill>
                <pic:spPr bwMode="auto">
                  <a:xfrm>
                    <a:off x="0" y="0"/>
                    <a:ext cx="7619864" cy="170798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2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490"/>
      <w:gridCol w:w="3490"/>
      <w:gridCol w:w="3490"/>
    </w:tblGrid>
    <w:tr w:rsidR="58E6E971" w:rsidTr="58E6E971" w14:paraId="7233FB9C">
      <w:trPr>
        <w:trHeight w:val="300"/>
      </w:trPr>
      <w:tc>
        <w:tcPr>
          <w:tcW w:w="3490" w:type="dxa"/>
          <w:tcMar/>
        </w:tcPr>
        <w:p w:rsidR="58E6E971" w:rsidP="58E6E971" w:rsidRDefault="58E6E971" w14:paraId="59BDECA8" w14:textId="5972DBE6">
          <w:pPr>
            <w:pStyle w:val="Header"/>
            <w:bidi w:val="0"/>
            <w:ind w:left="-115"/>
            <w:jc w:val="left"/>
          </w:pPr>
        </w:p>
      </w:tc>
      <w:tc>
        <w:tcPr>
          <w:tcW w:w="3490" w:type="dxa"/>
          <w:tcMar/>
        </w:tcPr>
        <w:p w:rsidR="58E6E971" w:rsidP="58E6E971" w:rsidRDefault="58E6E971" w14:paraId="145305AE" w14:textId="5F811DA0">
          <w:pPr>
            <w:pStyle w:val="Header"/>
            <w:bidi w:val="0"/>
            <w:jc w:val="center"/>
          </w:pPr>
        </w:p>
      </w:tc>
      <w:tc>
        <w:tcPr>
          <w:tcW w:w="3490" w:type="dxa"/>
          <w:tcMar/>
        </w:tcPr>
        <w:p w:rsidR="58E6E971" w:rsidP="58E6E971" w:rsidRDefault="58E6E971" w14:paraId="059C0B75" w14:textId="07C951C5">
          <w:pPr>
            <w:pStyle w:val="Header"/>
            <w:bidi w:val="0"/>
            <w:ind w:right="-115"/>
            <w:jc w:val="right"/>
          </w:pPr>
        </w:p>
      </w:tc>
    </w:tr>
  </w:tbl>
  <w:p w:rsidR="58E6E971" w:rsidP="58E6E971" w:rsidRDefault="58E6E971" w14:paraId="3CED0E51" w14:textId="5B11B5E8">
    <w:pPr>
      <w:pStyle w:val="Header"/>
      <w:bidi w:val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xmlns:w="http://schemas.openxmlformats.org/wordprocessingml/2006/main" w:abstractNumId="23">
    <w:nsid w:val="4f88e47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35A4B0E"/>
    <w:multiLevelType w:val="multilevel"/>
    <w:tmpl w:val="4B763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" w15:restartNumberingAfterBreak="0">
    <w:nsid w:val="04AA308E"/>
    <w:multiLevelType w:val="multilevel"/>
    <w:tmpl w:val="E25A1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0E4E7D5A"/>
    <w:multiLevelType w:val="multilevel"/>
    <w:tmpl w:val="71400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0FBE132B"/>
    <w:multiLevelType w:val="multilevel"/>
    <w:tmpl w:val="17EAC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17960AD1"/>
    <w:multiLevelType w:val="multilevel"/>
    <w:tmpl w:val="6D920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 w15:restartNumberingAfterBreak="0">
    <w:nsid w:val="24F73F2D"/>
    <w:multiLevelType w:val="multilevel"/>
    <w:tmpl w:val="C3E01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25B25913"/>
    <w:multiLevelType w:val="multilevel"/>
    <w:tmpl w:val="FC54C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7" w15:restartNumberingAfterBreak="0">
    <w:nsid w:val="31B05D12"/>
    <w:multiLevelType w:val="multilevel"/>
    <w:tmpl w:val="A73C5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8" w15:restartNumberingAfterBreak="0">
    <w:nsid w:val="3C316B12"/>
    <w:multiLevelType w:val="multilevel"/>
    <w:tmpl w:val="D7C09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9" w15:restartNumberingAfterBreak="0">
    <w:nsid w:val="3D397FE5"/>
    <w:multiLevelType w:val="multilevel"/>
    <w:tmpl w:val="832CA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0" w15:restartNumberingAfterBreak="0">
    <w:nsid w:val="40F2421A"/>
    <w:multiLevelType w:val="multilevel"/>
    <w:tmpl w:val="3F04F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1" w15:restartNumberingAfterBreak="0">
    <w:nsid w:val="44A8242D"/>
    <w:multiLevelType w:val="multilevel"/>
    <w:tmpl w:val="3C18B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2" w15:restartNumberingAfterBreak="0">
    <w:nsid w:val="46CC4A65"/>
    <w:multiLevelType w:val="multilevel"/>
    <w:tmpl w:val="7E8A1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3" w15:restartNumberingAfterBreak="0">
    <w:nsid w:val="480E0B99"/>
    <w:multiLevelType w:val="multilevel"/>
    <w:tmpl w:val="5AC0D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4" w15:restartNumberingAfterBreak="0">
    <w:nsid w:val="49975998"/>
    <w:multiLevelType w:val="multilevel"/>
    <w:tmpl w:val="C6AAD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5" w15:restartNumberingAfterBreak="0">
    <w:nsid w:val="4A7C2AA2"/>
    <w:multiLevelType w:val="multilevel"/>
    <w:tmpl w:val="96F4A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6" w15:restartNumberingAfterBreak="0">
    <w:nsid w:val="606F4CBC"/>
    <w:multiLevelType w:val="multilevel"/>
    <w:tmpl w:val="21F41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7" w15:restartNumberingAfterBreak="0">
    <w:nsid w:val="613E56CC"/>
    <w:multiLevelType w:val="multilevel"/>
    <w:tmpl w:val="3F1CA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8" w15:restartNumberingAfterBreak="0">
    <w:nsid w:val="675566E7"/>
    <w:multiLevelType w:val="multilevel"/>
    <w:tmpl w:val="D1C61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9" w15:restartNumberingAfterBreak="0">
    <w:nsid w:val="689731DD"/>
    <w:multiLevelType w:val="multilevel"/>
    <w:tmpl w:val="58ECB6FE"/>
    <w:lvl w:ilvl="0">
      <w:start w:val="1"/>
      <w:numFmt w:val="bullet"/>
      <w:lvlText w:val=""/>
      <w:lvlJc w:val="left"/>
      <w:pPr>
        <w:tabs>
          <w:tab w:val="num" w:pos="720"/>
        </w:tabs>
        <w:ind w:left="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72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144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16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288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360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432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04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5760" w:hanging="360"/>
      </w:pPr>
      <w:rPr>
        <w:rFonts w:hint="default" w:ascii="Symbol" w:hAnsi="Symbol"/>
        <w:sz w:val="20"/>
      </w:rPr>
    </w:lvl>
  </w:abstractNum>
  <w:abstractNum w:abstractNumId="20" w15:restartNumberingAfterBreak="0">
    <w:nsid w:val="6C833CCF"/>
    <w:multiLevelType w:val="multilevel"/>
    <w:tmpl w:val="0D9C5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1" w15:restartNumberingAfterBreak="0">
    <w:nsid w:val="6EB61A77"/>
    <w:multiLevelType w:val="multilevel"/>
    <w:tmpl w:val="08F618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2" w15:restartNumberingAfterBreak="0">
    <w:nsid w:val="75800942"/>
    <w:multiLevelType w:val="multilevel"/>
    <w:tmpl w:val="CFC2C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24">
    <w:abstractNumId w:val="23"/>
  </w:num>
  <w:num w:numId="1" w16cid:durableId="531068421">
    <w:abstractNumId w:val="1"/>
  </w:num>
  <w:num w:numId="2" w16cid:durableId="1563560526">
    <w:abstractNumId w:val="9"/>
  </w:num>
  <w:num w:numId="3" w16cid:durableId="1949892620">
    <w:abstractNumId w:val="22"/>
  </w:num>
  <w:num w:numId="4" w16cid:durableId="1930262901">
    <w:abstractNumId w:val="3"/>
  </w:num>
  <w:num w:numId="5" w16cid:durableId="1535734595">
    <w:abstractNumId w:val="4"/>
  </w:num>
  <w:num w:numId="6" w16cid:durableId="332030936">
    <w:abstractNumId w:val="17"/>
  </w:num>
  <w:num w:numId="7" w16cid:durableId="429814901">
    <w:abstractNumId w:val="11"/>
  </w:num>
  <w:num w:numId="8" w16cid:durableId="1847790044">
    <w:abstractNumId w:val="18"/>
  </w:num>
  <w:num w:numId="9" w16cid:durableId="1938177665">
    <w:abstractNumId w:val="0"/>
  </w:num>
  <w:num w:numId="10" w16cid:durableId="434836661">
    <w:abstractNumId w:val="16"/>
  </w:num>
  <w:num w:numId="11" w16cid:durableId="351029117">
    <w:abstractNumId w:val="8"/>
  </w:num>
  <w:num w:numId="12" w16cid:durableId="1073505186">
    <w:abstractNumId w:val="15"/>
  </w:num>
  <w:num w:numId="13" w16cid:durableId="86777069">
    <w:abstractNumId w:val="2"/>
  </w:num>
  <w:num w:numId="14" w16cid:durableId="1607033878">
    <w:abstractNumId w:val="21"/>
  </w:num>
  <w:num w:numId="15" w16cid:durableId="1585333609">
    <w:abstractNumId w:val="6"/>
  </w:num>
  <w:num w:numId="16" w16cid:durableId="179323475">
    <w:abstractNumId w:val="20"/>
  </w:num>
  <w:num w:numId="17" w16cid:durableId="984623733">
    <w:abstractNumId w:val="5"/>
  </w:num>
  <w:num w:numId="18" w16cid:durableId="12658682">
    <w:abstractNumId w:val="13"/>
  </w:num>
  <w:num w:numId="19" w16cid:durableId="1363020442">
    <w:abstractNumId w:val="12"/>
  </w:num>
  <w:num w:numId="20" w16cid:durableId="1565722077">
    <w:abstractNumId w:val="14"/>
  </w:num>
  <w:num w:numId="21" w16cid:durableId="1286497939">
    <w:abstractNumId w:val="10"/>
  </w:num>
  <w:num w:numId="22" w16cid:durableId="576748628">
    <w:abstractNumId w:val="19"/>
  </w:num>
  <w:num w:numId="23" w16cid:durableId="35282956">
    <w:abstractNumId w:val="7"/>
  </w:num>
</w:numbering>
</file>

<file path=word/people.xml><?xml version="1.0" encoding="utf-8"?>
<w15:people xmlns:mc="http://schemas.openxmlformats.org/markup-compatibility/2006" xmlns:w15="http://schemas.microsoft.com/office/word/2012/wordml" mc:Ignorable="w15">
  <w15:person w15:author="Alex">
    <w15:presenceInfo w15:providerId="AD" w15:userId="S::alex@equation.org.uk::d090d4f6-f6af-4b89-91db-a27d98b921d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attachedTemplate r:id="rId1"/>
  <w:trackRevisions w:val="false"/>
  <w:documentProtection w:edit="readOnly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0DD"/>
    <w:rsid w:val="00253FFC"/>
    <w:rsid w:val="00310E5A"/>
    <w:rsid w:val="003A78EE"/>
    <w:rsid w:val="00444ABB"/>
    <w:rsid w:val="004908A4"/>
    <w:rsid w:val="004B575A"/>
    <w:rsid w:val="0051470F"/>
    <w:rsid w:val="00553392"/>
    <w:rsid w:val="00615833"/>
    <w:rsid w:val="00675913"/>
    <w:rsid w:val="006C35B0"/>
    <w:rsid w:val="006D22FF"/>
    <w:rsid w:val="006D7D83"/>
    <w:rsid w:val="0073695C"/>
    <w:rsid w:val="007C03B9"/>
    <w:rsid w:val="00817A27"/>
    <w:rsid w:val="008204E6"/>
    <w:rsid w:val="00892F91"/>
    <w:rsid w:val="00943BDC"/>
    <w:rsid w:val="0099E761"/>
    <w:rsid w:val="0099E761"/>
    <w:rsid w:val="00A068E0"/>
    <w:rsid w:val="00A43A63"/>
    <w:rsid w:val="00A970DD"/>
    <w:rsid w:val="00BB1884"/>
    <w:rsid w:val="00BD45DA"/>
    <w:rsid w:val="00EC7CE6"/>
    <w:rsid w:val="00F0335A"/>
    <w:rsid w:val="02102025"/>
    <w:rsid w:val="031EF01A"/>
    <w:rsid w:val="04C43801"/>
    <w:rsid w:val="052F49EB"/>
    <w:rsid w:val="05B2D1B2"/>
    <w:rsid w:val="05F2F26F"/>
    <w:rsid w:val="061EB97B"/>
    <w:rsid w:val="067F9B18"/>
    <w:rsid w:val="06CBA73B"/>
    <w:rsid w:val="06D482FF"/>
    <w:rsid w:val="07282BB9"/>
    <w:rsid w:val="07C8AE37"/>
    <w:rsid w:val="080A672F"/>
    <w:rsid w:val="09791B54"/>
    <w:rsid w:val="0B0C5226"/>
    <w:rsid w:val="0B45AC64"/>
    <w:rsid w:val="0B551C67"/>
    <w:rsid w:val="0B6B109E"/>
    <w:rsid w:val="0BC89D22"/>
    <w:rsid w:val="0C9ECD11"/>
    <w:rsid w:val="0CA77BE3"/>
    <w:rsid w:val="0D0E79F9"/>
    <w:rsid w:val="0DB53051"/>
    <w:rsid w:val="0EF4DBB7"/>
    <w:rsid w:val="0FEA5E9E"/>
    <w:rsid w:val="1092DC66"/>
    <w:rsid w:val="1092DC66"/>
    <w:rsid w:val="10C152BC"/>
    <w:rsid w:val="114F98FD"/>
    <w:rsid w:val="12EB8629"/>
    <w:rsid w:val="13DB16CC"/>
    <w:rsid w:val="1411D186"/>
    <w:rsid w:val="1532FB6C"/>
    <w:rsid w:val="1550A355"/>
    <w:rsid w:val="16CEF332"/>
    <w:rsid w:val="16FC2FD6"/>
    <w:rsid w:val="187547C3"/>
    <w:rsid w:val="199549A8"/>
    <w:rsid w:val="1A01A77C"/>
    <w:rsid w:val="1A3AF159"/>
    <w:rsid w:val="1A3BAF32"/>
    <w:rsid w:val="1AE663D0"/>
    <w:rsid w:val="1AE73A0B"/>
    <w:rsid w:val="1C04F858"/>
    <w:rsid w:val="1C3CD7E2"/>
    <w:rsid w:val="1C954D49"/>
    <w:rsid w:val="1D2411D5"/>
    <w:rsid w:val="1E005239"/>
    <w:rsid w:val="1E1D0889"/>
    <w:rsid w:val="1E398458"/>
    <w:rsid w:val="1E66457E"/>
    <w:rsid w:val="1F53B6A2"/>
    <w:rsid w:val="1FCBB560"/>
    <w:rsid w:val="22578D04"/>
    <w:rsid w:val="2280A029"/>
    <w:rsid w:val="22FE60D8"/>
    <w:rsid w:val="23648F64"/>
    <w:rsid w:val="2442ED97"/>
    <w:rsid w:val="2529D279"/>
    <w:rsid w:val="272D43CA"/>
    <w:rsid w:val="27FF8B85"/>
    <w:rsid w:val="282C0B4A"/>
    <w:rsid w:val="282C4149"/>
    <w:rsid w:val="29E8B01A"/>
    <w:rsid w:val="2A2C38A8"/>
    <w:rsid w:val="2AAF13BC"/>
    <w:rsid w:val="2B066112"/>
    <w:rsid w:val="2B8408D6"/>
    <w:rsid w:val="2BDE6097"/>
    <w:rsid w:val="2DE339C6"/>
    <w:rsid w:val="2ED75263"/>
    <w:rsid w:val="302599BE"/>
    <w:rsid w:val="305A77BF"/>
    <w:rsid w:val="324D8C2E"/>
    <w:rsid w:val="3293887E"/>
    <w:rsid w:val="32E1B05C"/>
    <w:rsid w:val="32E1B05C"/>
    <w:rsid w:val="336EE96E"/>
    <w:rsid w:val="33ABD565"/>
    <w:rsid w:val="33FE36A9"/>
    <w:rsid w:val="35EA30DF"/>
    <w:rsid w:val="37545351"/>
    <w:rsid w:val="38A9A9ED"/>
    <w:rsid w:val="38F670AB"/>
    <w:rsid w:val="3973FA80"/>
    <w:rsid w:val="3A61F5D3"/>
    <w:rsid w:val="3AB822C5"/>
    <w:rsid w:val="3AC17ADC"/>
    <w:rsid w:val="3B844601"/>
    <w:rsid w:val="3BF61A81"/>
    <w:rsid w:val="3CF488C0"/>
    <w:rsid w:val="3D08EA66"/>
    <w:rsid w:val="3D58A32E"/>
    <w:rsid w:val="3DB5D872"/>
    <w:rsid w:val="3E884242"/>
    <w:rsid w:val="3F1C50E9"/>
    <w:rsid w:val="3F2D60AC"/>
    <w:rsid w:val="3F6FD61B"/>
    <w:rsid w:val="3FE5D3AF"/>
    <w:rsid w:val="403D1384"/>
    <w:rsid w:val="412C8194"/>
    <w:rsid w:val="43D281F3"/>
    <w:rsid w:val="44F6E645"/>
    <w:rsid w:val="4525AB63"/>
    <w:rsid w:val="4640D9EF"/>
    <w:rsid w:val="46B11DC9"/>
    <w:rsid w:val="4724CB86"/>
    <w:rsid w:val="475BA522"/>
    <w:rsid w:val="48DF7868"/>
    <w:rsid w:val="492F26D3"/>
    <w:rsid w:val="49AF4D07"/>
    <w:rsid w:val="4C17B98F"/>
    <w:rsid w:val="4C200C92"/>
    <w:rsid w:val="4EC3B760"/>
    <w:rsid w:val="4EC3B760"/>
    <w:rsid w:val="4EF7F012"/>
    <w:rsid w:val="4F2C4C83"/>
    <w:rsid w:val="4F3347E7"/>
    <w:rsid w:val="52FF11BA"/>
    <w:rsid w:val="54146F03"/>
    <w:rsid w:val="541955DD"/>
    <w:rsid w:val="5459CA76"/>
    <w:rsid w:val="56A187E4"/>
    <w:rsid w:val="571F9DFB"/>
    <w:rsid w:val="573BEA96"/>
    <w:rsid w:val="575DD983"/>
    <w:rsid w:val="57873C35"/>
    <w:rsid w:val="58562F09"/>
    <w:rsid w:val="58E6E971"/>
    <w:rsid w:val="5961939A"/>
    <w:rsid w:val="5AE3629C"/>
    <w:rsid w:val="5B3ECA0E"/>
    <w:rsid w:val="5B717D5A"/>
    <w:rsid w:val="5C17677A"/>
    <w:rsid w:val="5C3CAC9C"/>
    <w:rsid w:val="5D9B896D"/>
    <w:rsid w:val="5E17862A"/>
    <w:rsid w:val="5E2DB670"/>
    <w:rsid w:val="5E46C992"/>
    <w:rsid w:val="5E7E4051"/>
    <w:rsid w:val="5E82B4E4"/>
    <w:rsid w:val="60F58090"/>
    <w:rsid w:val="610AD64B"/>
    <w:rsid w:val="619AA192"/>
    <w:rsid w:val="628A42F9"/>
    <w:rsid w:val="62912FAE"/>
    <w:rsid w:val="6298E1BE"/>
    <w:rsid w:val="62DF793F"/>
    <w:rsid w:val="6311DDF6"/>
    <w:rsid w:val="640694EA"/>
    <w:rsid w:val="6488E55D"/>
    <w:rsid w:val="6497B235"/>
    <w:rsid w:val="64CD2166"/>
    <w:rsid w:val="66C0B85A"/>
    <w:rsid w:val="6717A717"/>
    <w:rsid w:val="676E3587"/>
    <w:rsid w:val="67A86F24"/>
    <w:rsid w:val="67C68410"/>
    <w:rsid w:val="686D067B"/>
    <w:rsid w:val="68C36E29"/>
    <w:rsid w:val="68C36E29"/>
    <w:rsid w:val="69513F0D"/>
    <w:rsid w:val="6AB717D5"/>
    <w:rsid w:val="6B401485"/>
    <w:rsid w:val="6B654430"/>
    <w:rsid w:val="6C851BB3"/>
    <w:rsid w:val="6CD77808"/>
    <w:rsid w:val="6D7313DA"/>
    <w:rsid w:val="6D8EFB8B"/>
    <w:rsid w:val="6DF7CF7D"/>
    <w:rsid w:val="6E5ECB77"/>
    <w:rsid w:val="6ED916DF"/>
    <w:rsid w:val="70DA0BBB"/>
    <w:rsid w:val="71216FD7"/>
    <w:rsid w:val="7154DB72"/>
    <w:rsid w:val="7171658D"/>
    <w:rsid w:val="71AF4337"/>
    <w:rsid w:val="7333B272"/>
    <w:rsid w:val="73CCF29E"/>
    <w:rsid w:val="7433A16F"/>
    <w:rsid w:val="74B7168E"/>
    <w:rsid w:val="75375B37"/>
    <w:rsid w:val="754D5743"/>
    <w:rsid w:val="7573F4FE"/>
    <w:rsid w:val="75FA53F6"/>
    <w:rsid w:val="772CC427"/>
    <w:rsid w:val="776E7FFA"/>
    <w:rsid w:val="77B1C94E"/>
    <w:rsid w:val="7955E33A"/>
    <w:rsid w:val="79881292"/>
    <w:rsid w:val="79887249"/>
    <w:rsid w:val="7A51026A"/>
    <w:rsid w:val="7B9CF124"/>
    <w:rsid w:val="7BF5245F"/>
    <w:rsid w:val="7C29410A"/>
    <w:rsid w:val="7C7351F2"/>
    <w:rsid w:val="7DB7E98A"/>
    <w:rsid w:val="7DC4B8A0"/>
    <w:rsid w:val="7EBA0E97"/>
    <w:rsid w:val="7EEC481F"/>
    <w:rsid w:val="7EFBCC0B"/>
    <w:rsid w:val="7F94B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938A7E"/>
  <w15:chartTrackingRefBased/>
  <w15:docId w15:val="{8DA56EA0-35FA-47BD-A1C7-552375F01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833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15833"/>
  </w:style>
  <w:style w:type="paragraph" w:styleId="Footer">
    <w:name w:val="footer"/>
    <w:basedOn w:val="Normal"/>
    <w:link w:val="FooterChar"/>
    <w:uiPriority w:val="99"/>
    <w:unhideWhenUsed/>
    <w:rsid w:val="00615833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15833"/>
  </w:style>
  <w:style w:type="paragraph" w:styleId="paragraph" w:customStyle="1">
    <w:name w:val="paragraph"/>
    <w:basedOn w:val="Normal"/>
    <w:rsid w:val="008204E6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normaltextrun" w:customStyle="1">
    <w:name w:val="normaltextrun"/>
    <w:basedOn w:val="DefaultParagraphFont"/>
    <w:rsid w:val="008204E6"/>
  </w:style>
  <w:style w:type="character" w:styleId="eop" w:customStyle="1">
    <w:name w:val="eop"/>
    <w:basedOn w:val="DefaultParagraphFont"/>
    <w:rsid w:val="008204E6"/>
  </w:style>
  <w:style w:type="character" w:styleId="scxw235422094" w:customStyle="1">
    <w:name w:val="scxw235422094"/>
    <w:basedOn w:val="DefaultParagraphFont"/>
    <w:rsid w:val="00A970DD"/>
  </w:style>
  <w:style w:type="character" w:styleId="tabchar" w:customStyle="1">
    <w:name w:val="tabchar"/>
    <w:basedOn w:val="DefaultParagraphFont"/>
    <w:rsid w:val="00A970DD"/>
  </w:style>
  <w:style w:type="character" w:styleId="scxw174169683" w:customStyle="1">
    <w:name w:val="scxw174169683"/>
    <w:basedOn w:val="DefaultParagraphFont"/>
    <w:rsid w:val="00A970DD"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w:type="paragraph" w:styleId="NoSpacing">
    <w:uiPriority w:val="1"/>
    <w:name w:val="No Spacing"/>
    <w:qFormat/>
    <w:rsid w:val="0D0E79F9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3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22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4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24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34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1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9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97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5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0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1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8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98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6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5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3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53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6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57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2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2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0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657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41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4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36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17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98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56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83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75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775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953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3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39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43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83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82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84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95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27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5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97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60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62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919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337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7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12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41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164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545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55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715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75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82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34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60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1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341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1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79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977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1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6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4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89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761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36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706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27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908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518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477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55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46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89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6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38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289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8220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628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41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788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424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6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88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878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911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934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296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156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8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66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5476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036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642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101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238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878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13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05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74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927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8876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279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915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01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11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274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07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89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09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14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214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155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02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9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50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53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00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90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56162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45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295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60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42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555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624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18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066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97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636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3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641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45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452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027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85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909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37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1709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93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387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42825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0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95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612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950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53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9359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28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132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925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58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718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4020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78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817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6220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631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580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68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21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520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45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547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94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79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34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756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82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763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1185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875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911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84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63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75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81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717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775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085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6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394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67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70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51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5064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52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109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10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66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84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38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849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427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6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279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6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6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97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93349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831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763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30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554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0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93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484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33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409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63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9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5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6988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46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725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830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360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120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0491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1232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320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269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0000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3839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2195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832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729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712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0396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678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41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2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1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2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0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9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37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419424">
          <w:marLeft w:val="432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26897">
          <w:marLeft w:val="432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Relationship Type="http://schemas.openxmlformats.org/officeDocument/2006/relationships/header" Target="header2.xml" Id="R41965d68f0b44c79" /><Relationship Type="http://schemas.openxmlformats.org/officeDocument/2006/relationships/comments" Target="comments.xml" Id="R5064b16c307d481d" /><Relationship Type="http://schemas.microsoft.com/office/2011/relationships/people" Target="people.xml" Id="R0403cf996a9c4ce2" /><Relationship Type="http://schemas.microsoft.com/office/2011/relationships/commentsExtended" Target="commentsExtended.xml" Id="Rd95b1079d7474ba2" /><Relationship Type="http://schemas.microsoft.com/office/2016/09/relationships/commentsIds" Target="commentsIds.xml" Id="R589383c6cda84ddc" /><Relationship Type="http://schemas.microsoft.com/office/2018/08/relationships/commentsExtensible" Target="commentsExtensible.xml" Id="R308a1f7ec9db48ce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saMeakin\Desktop\Equation%20letterhead%20-%20updated%20August%20202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7ebdfd-9d31-4d6e-b456-092c05bb4d7e" xsi:nil="true"/>
    <lcf76f155ced4ddcb4097134ff3c332f xmlns="6f110bf7-21bc-4b0b-aa42-2954ad2436ce">
      <Terms xmlns="http://schemas.microsoft.com/office/infopath/2007/PartnerControls"/>
    </lcf76f155ced4ddcb4097134ff3c332f>
    <SharedWithUsers xmlns="6f110bf7-21bc-4b0b-aa42-2954ad2436ce">
      <UserInfo>
        <DisplayName>Leah Duber</DisplayName>
        <AccountId>3585</AccountId>
        <AccountType/>
      </UserInfo>
      <UserInfo>
        <DisplayName>Paula</DisplayName>
        <AccountId>4292</AccountId>
        <AccountType/>
      </UserInfo>
    </SharedWithUsers>
    <FileHash xmlns="6f110bf7-21bc-4b0b-aa42-2954ad2436ce" xsi:nil="true"/>
    <UniqueSourceRef xmlns="6f110bf7-21bc-4b0b-aa42-2954ad2436c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1435565309C4383CCED6B44E7006E" ma:contentTypeVersion="21" ma:contentTypeDescription="Create a new document." ma:contentTypeScope="" ma:versionID="89d55e79b01d557f65a6568754ed73c4">
  <xsd:schema xmlns:xsd="http://www.w3.org/2001/XMLSchema" xmlns:xs="http://www.w3.org/2001/XMLSchema" xmlns:p="http://schemas.microsoft.com/office/2006/metadata/properties" xmlns:ns2="6f110bf7-21bc-4b0b-aa42-2954ad2436ce" xmlns:ns3="bf7ebdfd-9d31-4d6e-b456-092c05bb4d7e" targetNamespace="http://schemas.microsoft.com/office/2006/metadata/properties" ma:root="true" ma:fieldsID="5a765250c7f1a000be088bf02861d78a" ns2:_="" ns3:_="">
    <xsd:import namespace="6f110bf7-21bc-4b0b-aa42-2954ad2436ce"/>
    <xsd:import namespace="bf7ebdfd-9d31-4d6e-b456-092c05bb4d7e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2:SharedWithUsers" minOccurs="0"/>
                <xsd:element ref="ns2:SharedWithDetails" minOccurs="0"/>
                <xsd:element ref="ns2:SharingHintHash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110bf7-21bc-4b0b-aa42-2954ad2436ce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2bcb5346-67d4-47c8-9e9e-f41d522d2d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7ebdfd-9d31-4d6e-b456-092c05bb4d7e" elementFormDefault="qualified">
    <xsd:import namespace="http://schemas.microsoft.com/office/2006/documentManagement/types"/>
    <xsd:import namespace="http://schemas.microsoft.com/office/infopath/2007/PartnerControls"/>
    <xsd:element name="TaxCatchAll" ma:index="26" nillable="true" ma:displayName="Taxonomy Catch All Column" ma:hidden="true" ma:list="{b4050a1f-8ba7-4eb4-8b61-e3c42438dc2b}" ma:internalName="TaxCatchAll" ma:showField="CatchAllData" ma:web="bf7ebdfd-9d31-4d6e-b456-092c05bb4d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E981EB5-54CC-4C5C-8D26-DAD76361A01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F0DF2EF-8A50-419E-8E4C-B78ECD8AEF22}">
  <ds:schemaRefs>
    <ds:schemaRef ds:uri="http://schemas.microsoft.com/office/2006/metadata/properties"/>
    <ds:schemaRef ds:uri="http://schemas.microsoft.com/office/infopath/2007/PartnerControls"/>
    <ds:schemaRef ds:uri="bf7ebdfd-9d31-4d6e-b456-092c05bb4d7e"/>
    <ds:schemaRef ds:uri="6f110bf7-21bc-4b0b-aa42-2954ad2436ce"/>
  </ds:schemaRefs>
</ds:datastoreItem>
</file>

<file path=customXml/itemProps3.xml><?xml version="1.0" encoding="utf-8"?>
<ds:datastoreItem xmlns:ds="http://schemas.openxmlformats.org/officeDocument/2006/customXml" ds:itemID="{F9BE5610-5978-435C-8420-61B72DC2041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Equation letterhead - updated August 2023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Lisa Meakin</dc:creator>
  <keywords/>
  <dc:description/>
  <lastModifiedBy>Lisa Meakin</lastModifiedBy>
  <revision>12</revision>
  <lastPrinted>2022-11-23T15:47:00.0000000Z</lastPrinted>
  <dcterms:created xsi:type="dcterms:W3CDTF">2024-06-05T07:53:00.0000000Z</dcterms:created>
  <dcterms:modified xsi:type="dcterms:W3CDTF">2025-03-12T10:54:37.0148093Z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0x01010087C1435565309C4383CCED6B44E7006E</vt:lpwstr>
  </property>
  <property fmtid="{D5CDD505-2E9C-101B-9397-08002B2CF9AE}" pid="3" name="MediaServiceImageTags">
    <vt:lpwstr/>
  </property>
</Properties>
</file>